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802D4" w14:textId="2487EA29" w:rsidR="007467E9" w:rsidRPr="006230F5" w:rsidRDefault="007467E9" w:rsidP="007467E9">
      <w:pPr>
        <w:jc w:val="center"/>
        <w:rPr>
          <w:b/>
        </w:rPr>
      </w:pPr>
      <w:r w:rsidRPr="006230F5">
        <w:rPr>
          <w:b/>
        </w:rPr>
        <w:t xml:space="preserve">Phụ lục </w:t>
      </w:r>
      <w:r w:rsidRPr="006230F5">
        <w:rPr>
          <w:b/>
          <w:lang w:val="vi-VN"/>
        </w:rPr>
        <w:t>I</w:t>
      </w:r>
    </w:p>
    <w:tbl>
      <w:tblPr>
        <w:tblW w:w="9634" w:type="dxa"/>
        <w:tblInd w:w="5" w:type="dxa"/>
        <w:tblLook w:val="01E0" w:firstRow="1" w:lastRow="1" w:firstColumn="1" w:lastColumn="1" w:noHBand="0" w:noVBand="0"/>
      </w:tblPr>
      <w:tblGrid>
        <w:gridCol w:w="9634"/>
      </w:tblGrid>
      <w:tr w:rsidR="007467E9" w:rsidRPr="006230F5" w14:paraId="04D88B44" w14:textId="77777777" w:rsidTr="002508C0">
        <w:trPr>
          <w:trHeight w:val="1309"/>
        </w:trPr>
        <w:tc>
          <w:tcPr>
            <w:tcW w:w="9634" w:type="dxa"/>
          </w:tcPr>
          <w:p w14:paraId="54816BC6" w14:textId="7348C59B" w:rsidR="007467E9" w:rsidRDefault="007467E9" w:rsidP="002508C0">
            <w:pPr>
              <w:jc w:val="center"/>
              <w:rPr>
                <w:b/>
                <w:sz w:val="26"/>
                <w:szCs w:val="26"/>
              </w:rPr>
            </w:pPr>
            <w:r w:rsidRPr="006230F5">
              <w:rPr>
                <w:b/>
                <w:sz w:val="26"/>
                <w:szCs w:val="26"/>
              </w:rPr>
              <w:t xml:space="preserve">KẾT QUẢ THỰC HIỆN NHIỆM VỤ DO </w:t>
            </w:r>
            <w:r w:rsidR="004C78AD">
              <w:rPr>
                <w:b/>
                <w:sz w:val="26"/>
                <w:szCs w:val="26"/>
                <w:lang w:val="vi-VN"/>
              </w:rPr>
              <w:t xml:space="preserve">UBND TỈNH, CHỦ TỊCH UBND TỈNH </w:t>
            </w:r>
            <w:r w:rsidRPr="006230F5">
              <w:rPr>
                <w:b/>
                <w:sz w:val="26"/>
                <w:szCs w:val="26"/>
              </w:rPr>
              <w:t xml:space="preserve">GIAO </w:t>
            </w:r>
            <w:r>
              <w:rPr>
                <w:b/>
                <w:sz w:val="26"/>
                <w:szCs w:val="26"/>
              </w:rPr>
              <w:t>TRONG 6 THÁNG ĐẦU NĂM 2026</w:t>
            </w:r>
          </w:p>
          <w:p w14:paraId="7BAECCCC" w14:textId="6AA4B9A6" w:rsidR="001204E6" w:rsidRPr="00DC1184" w:rsidRDefault="00DC1184" w:rsidP="002508C0">
            <w:pPr>
              <w:jc w:val="center"/>
              <w:rPr>
                <w:i/>
                <w:iCs/>
                <w:sz w:val="26"/>
                <w:szCs w:val="26"/>
              </w:rPr>
            </w:pPr>
            <w:r w:rsidRPr="00DC1184">
              <w:rPr>
                <w:i/>
                <w:iCs/>
                <w:sz w:val="26"/>
                <w:szCs w:val="26"/>
              </w:rPr>
              <w:t xml:space="preserve">(Kèm theo báo cáo số </w:t>
            </w:r>
            <w:r w:rsidR="00892F16">
              <w:rPr>
                <w:i/>
                <w:iCs/>
                <w:sz w:val="26"/>
                <w:szCs w:val="26"/>
              </w:rPr>
              <w:t>153</w:t>
            </w:r>
            <w:r w:rsidRPr="00DC1184">
              <w:rPr>
                <w:i/>
                <w:iCs/>
                <w:sz w:val="26"/>
                <w:szCs w:val="26"/>
              </w:rPr>
              <w:t xml:space="preserve">/BC-UBND ngày </w:t>
            </w:r>
            <w:r w:rsidR="00892F16">
              <w:rPr>
                <w:i/>
                <w:iCs/>
                <w:sz w:val="26"/>
                <w:szCs w:val="26"/>
              </w:rPr>
              <w:t xml:space="preserve">16 </w:t>
            </w:r>
            <w:r w:rsidRPr="00DC1184">
              <w:rPr>
                <w:i/>
                <w:iCs/>
                <w:sz w:val="26"/>
                <w:szCs w:val="26"/>
              </w:rPr>
              <w:t>tháng 06 năm 2026)</w:t>
            </w:r>
          </w:p>
          <w:p w14:paraId="42886006" w14:textId="33A434C2" w:rsidR="007467E9" w:rsidRPr="006230F5" w:rsidRDefault="007467E9" w:rsidP="002508C0">
            <w:pPr>
              <w:tabs>
                <w:tab w:val="left" w:pos="2850"/>
              </w:tabs>
              <w:jc w:val="center"/>
              <w:rPr>
                <w:b/>
                <w:sz w:val="22"/>
                <w:szCs w:val="22"/>
                <w:lang w:val="pt-BR"/>
              </w:rPr>
            </w:pPr>
          </w:p>
        </w:tc>
      </w:tr>
    </w:tbl>
    <w:p w14:paraId="3C984E16" w14:textId="23477C83" w:rsidR="00E0267C" w:rsidRPr="00E0267C" w:rsidRDefault="00112DF3" w:rsidP="00E61121">
      <w:pPr>
        <w:rPr>
          <w:b/>
          <w:sz w:val="22"/>
          <w:szCs w:val="22"/>
          <w:lang w:val="vi-VN"/>
        </w:rPr>
      </w:pPr>
      <w:r w:rsidRPr="00620DA7">
        <w:rPr>
          <w:b/>
          <w:sz w:val="24"/>
          <w:szCs w:val="22"/>
          <w:lang w:val="vi-VN"/>
        </w:rPr>
        <w:t xml:space="preserve">I. KẾT QUẢ THỰC HIỆN </w:t>
      </w:r>
      <w:r w:rsidR="00E0267C">
        <w:rPr>
          <w:b/>
          <w:sz w:val="22"/>
          <w:szCs w:val="22"/>
        </w:rPr>
        <w:tab/>
      </w:r>
      <w:r w:rsidR="00E0267C">
        <w:rPr>
          <w:b/>
          <w:sz w:val="22"/>
          <w:szCs w:val="22"/>
        </w:rPr>
        <w:tab/>
      </w:r>
      <w:r w:rsidR="00E0267C">
        <w:rPr>
          <w:b/>
          <w:sz w:val="22"/>
          <w:szCs w:val="22"/>
        </w:rPr>
        <w:tab/>
      </w:r>
      <w:r w:rsidR="00E0267C">
        <w:rPr>
          <w:b/>
          <w:sz w:val="22"/>
          <w:szCs w:val="22"/>
        </w:rPr>
        <w:tab/>
      </w:r>
      <w:r w:rsidR="00E0267C">
        <w:rPr>
          <w:b/>
          <w:sz w:val="22"/>
          <w:szCs w:val="22"/>
        </w:rPr>
        <w:tab/>
      </w:r>
      <w:r w:rsidR="00E61121">
        <w:rPr>
          <w:b/>
          <w:sz w:val="22"/>
          <w:szCs w:val="22"/>
        </w:rPr>
        <w:tab/>
      </w:r>
      <w:r w:rsidR="00E61121">
        <w:rPr>
          <w:b/>
          <w:sz w:val="22"/>
          <w:szCs w:val="22"/>
        </w:rPr>
        <w:tab/>
      </w:r>
      <w:r w:rsidR="00E61121">
        <w:rPr>
          <w:b/>
          <w:sz w:val="22"/>
          <w:szCs w:val="22"/>
        </w:rPr>
        <w:tab/>
      </w:r>
      <w:r w:rsidR="00E61121">
        <w:rPr>
          <w:b/>
          <w:sz w:val="22"/>
          <w:szCs w:val="22"/>
        </w:rPr>
        <w:tab/>
      </w:r>
      <w:r w:rsidR="00E61121">
        <w:rPr>
          <w:b/>
          <w:sz w:val="22"/>
          <w:szCs w:val="22"/>
        </w:rPr>
        <w:tab/>
      </w:r>
      <w:r w:rsidR="00E61121">
        <w:rPr>
          <w:b/>
          <w:sz w:val="22"/>
          <w:szCs w:val="22"/>
        </w:rPr>
        <w:tab/>
      </w:r>
      <w:r w:rsidR="001204E6">
        <w:rPr>
          <w:b/>
          <w:sz w:val="22"/>
          <w:szCs w:val="22"/>
        </w:rPr>
        <w:tab/>
      </w:r>
      <w:r w:rsidR="001204E6">
        <w:rPr>
          <w:b/>
          <w:sz w:val="22"/>
          <w:szCs w:val="22"/>
        </w:rPr>
        <w:tab/>
      </w:r>
      <w:r w:rsidR="001204E6">
        <w:rPr>
          <w:b/>
          <w:sz w:val="22"/>
          <w:szCs w:val="22"/>
        </w:rPr>
        <w:tab/>
      </w:r>
      <w:r w:rsidR="001204E6">
        <w:rPr>
          <w:b/>
          <w:sz w:val="22"/>
          <w:szCs w:val="22"/>
        </w:rPr>
        <w:tab/>
      </w:r>
      <w:r w:rsidR="001204E6">
        <w:rPr>
          <w:b/>
          <w:sz w:val="22"/>
          <w:szCs w:val="22"/>
        </w:rPr>
        <w:tab/>
      </w:r>
      <w:r w:rsidR="001204E6">
        <w:rPr>
          <w:b/>
          <w:sz w:val="22"/>
          <w:szCs w:val="22"/>
        </w:rPr>
        <w:tab/>
      </w:r>
      <w:r w:rsidR="001204E6">
        <w:rPr>
          <w:b/>
          <w:sz w:val="22"/>
          <w:szCs w:val="22"/>
        </w:rPr>
        <w:tab/>
      </w:r>
      <w:r w:rsidR="001204E6">
        <w:rPr>
          <w:b/>
          <w:sz w:val="22"/>
          <w:szCs w:val="22"/>
        </w:rPr>
        <w:tab/>
      </w:r>
      <w:r w:rsidR="00E0267C" w:rsidRPr="006230F5">
        <w:rPr>
          <w:i/>
          <w:sz w:val="22"/>
          <w:szCs w:val="22"/>
          <w:lang w:val="pt-BR"/>
        </w:rPr>
        <w:t xml:space="preserve">Đơn vị tính: </w:t>
      </w:r>
      <w:r w:rsidR="00E0267C" w:rsidRPr="006230F5">
        <w:rPr>
          <w:i/>
          <w:sz w:val="22"/>
          <w:szCs w:val="22"/>
          <w:lang w:val="vi-VN"/>
        </w:rPr>
        <w:t>Nhiệm vụ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1561"/>
        <w:gridCol w:w="1561"/>
        <w:gridCol w:w="1165"/>
        <w:gridCol w:w="1165"/>
        <w:gridCol w:w="1257"/>
        <w:gridCol w:w="1231"/>
      </w:tblGrid>
      <w:tr w:rsidR="00112DF3" w:rsidRPr="00E955C9" w14:paraId="14663FDB" w14:textId="77777777" w:rsidTr="00414E64">
        <w:tc>
          <w:tcPr>
            <w:tcW w:w="1521" w:type="dxa"/>
            <w:vMerge w:val="restart"/>
            <w:vAlign w:val="center"/>
          </w:tcPr>
          <w:p w14:paraId="39F87B89" w14:textId="77777777" w:rsidR="00112DF3" w:rsidRPr="00E955C9" w:rsidRDefault="00112DF3" w:rsidP="009D7054">
            <w:pPr>
              <w:jc w:val="center"/>
              <w:rPr>
                <w:b/>
                <w:sz w:val="26"/>
                <w:szCs w:val="26"/>
              </w:rPr>
            </w:pPr>
            <w:r w:rsidRPr="00E955C9">
              <w:rPr>
                <w:b/>
                <w:sz w:val="26"/>
                <w:szCs w:val="26"/>
                <w:lang w:val="vi-VN"/>
              </w:rPr>
              <w:t>Tổng số nhiệm vụ được giao</w:t>
            </w:r>
          </w:p>
        </w:tc>
        <w:tc>
          <w:tcPr>
            <w:tcW w:w="1561" w:type="dxa"/>
            <w:vMerge w:val="restart"/>
            <w:vAlign w:val="center"/>
          </w:tcPr>
          <w:p w14:paraId="0CA80393" w14:textId="77777777" w:rsidR="00112DF3" w:rsidRPr="00E955C9" w:rsidRDefault="00112DF3" w:rsidP="009D7054">
            <w:pPr>
              <w:jc w:val="center"/>
              <w:rPr>
                <w:b/>
                <w:sz w:val="26"/>
                <w:szCs w:val="26"/>
              </w:rPr>
            </w:pPr>
            <w:r w:rsidRPr="00E955C9">
              <w:rPr>
                <w:b/>
                <w:sz w:val="26"/>
                <w:szCs w:val="26"/>
              </w:rPr>
              <w:t>Nhiệm vụ giao tại văn bản không mật</w:t>
            </w:r>
          </w:p>
        </w:tc>
        <w:tc>
          <w:tcPr>
            <w:tcW w:w="1561" w:type="dxa"/>
            <w:vMerge w:val="restart"/>
            <w:vAlign w:val="center"/>
          </w:tcPr>
          <w:p w14:paraId="249DD8D9" w14:textId="77777777" w:rsidR="00112DF3" w:rsidRPr="00E955C9" w:rsidRDefault="00112DF3" w:rsidP="009D7054">
            <w:pPr>
              <w:jc w:val="center"/>
              <w:rPr>
                <w:b/>
                <w:sz w:val="26"/>
                <w:szCs w:val="26"/>
              </w:rPr>
            </w:pPr>
            <w:r w:rsidRPr="00E955C9">
              <w:rPr>
                <w:b/>
                <w:sz w:val="26"/>
                <w:szCs w:val="26"/>
              </w:rPr>
              <w:t>Nhiệm vụ giao tại văn bản mật</w:t>
            </w:r>
          </w:p>
        </w:tc>
        <w:tc>
          <w:tcPr>
            <w:tcW w:w="2330" w:type="dxa"/>
            <w:gridSpan w:val="2"/>
            <w:vAlign w:val="center"/>
          </w:tcPr>
          <w:p w14:paraId="5694CA62" w14:textId="77777777" w:rsidR="00112DF3" w:rsidRPr="00E955C9" w:rsidRDefault="00112DF3" w:rsidP="009D7054">
            <w:pPr>
              <w:jc w:val="center"/>
              <w:rPr>
                <w:b/>
                <w:sz w:val="26"/>
                <w:szCs w:val="26"/>
              </w:rPr>
            </w:pPr>
            <w:r w:rsidRPr="00E955C9">
              <w:rPr>
                <w:b/>
                <w:sz w:val="26"/>
                <w:szCs w:val="26"/>
                <w:lang w:val="vi-VN"/>
              </w:rPr>
              <w:t>Số nhiệm vụ</w:t>
            </w:r>
            <w:r w:rsidRPr="00E955C9">
              <w:rPr>
                <w:b/>
                <w:sz w:val="26"/>
                <w:szCs w:val="26"/>
              </w:rPr>
              <w:t xml:space="preserve"> </w:t>
            </w:r>
            <w:r w:rsidRPr="00E955C9">
              <w:rPr>
                <w:b/>
                <w:sz w:val="26"/>
                <w:szCs w:val="26"/>
                <w:lang w:val="vi-VN"/>
              </w:rPr>
              <w:t>đã hoàn thành</w:t>
            </w:r>
          </w:p>
        </w:tc>
        <w:tc>
          <w:tcPr>
            <w:tcW w:w="2488" w:type="dxa"/>
            <w:gridSpan w:val="2"/>
            <w:vAlign w:val="center"/>
          </w:tcPr>
          <w:p w14:paraId="2524EB5E" w14:textId="77777777" w:rsidR="00112DF3" w:rsidRPr="00E955C9" w:rsidRDefault="00112DF3" w:rsidP="009D7054">
            <w:pPr>
              <w:jc w:val="center"/>
              <w:rPr>
                <w:b/>
                <w:sz w:val="26"/>
                <w:szCs w:val="26"/>
              </w:rPr>
            </w:pPr>
            <w:r w:rsidRPr="00E955C9">
              <w:rPr>
                <w:b/>
                <w:sz w:val="26"/>
                <w:szCs w:val="26"/>
                <w:lang w:val="vi-VN"/>
              </w:rPr>
              <w:t>Số nhiệm vụ</w:t>
            </w:r>
            <w:r w:rsidRPr="00E955C9">
              <w:rPr>
                <w:b/>
                <w:sz w:val="26"/>
                <w:szCs w:val="26"/>
              </w:rPr>
              <w:t xml:space="preserve"> </w:t>
            </w:r>
            <w:r w:rsidRPr="00E955C9">
              <w:rPr>
                <w:b/>
                <w:sz w:val="26"/>
                <w:szCs w:val="26"/>
                <w:lang w:val="vi-VN"/>
              </w:rPr>
              <w:t>chưa hoàn thành</w:t>
            </w:r>
          </w:p>
        </w:tc>
      </w:tr>
      <w:tr w:rsidR="00112DF3" w:rsidRPr="00532698" w14:paraId="74AF9660" w14:textId="77777777" w:rsidTr="00414E64">
        <w:tc>
          <w:tcPr>
            <w:tcW w:w="1521" w:type="dxa"/>
            <w:vMerge/>
            <w:vAlign w:val="center"/>
          </w:tcPr>
          <w:p w14:paraId="31AC6BB5" w14:textId="77777777" w:rsidR="00112DF3" w:rsidRPr="00532698" w:rsidRDefault="00112DF3" w:rsidP="009D7054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  <w:vAlign w:val="center"/>
          </w:tcPr>
          <w:p w14:paraId="3EACCC9B" w14:textId="77777777" w:rsidR="00112DF3" w:rsidRPr="00532698" w:rsidRDefault="00112DF3" w:rsidP="009D7054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  <w:vAlign w:val="center"/>
          </w:tcPr>
          <w:p w14:paraId="06322596" w14:textId="77777777" w:rsidR="00112DF3" w:rsidRPr="00532698" w:rsidRDefault="00112DF3" w:rsidP="009D7054">
            <w:pPr>
              <w:rPr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 w14:paraId="4CD8A5B6" w14:textId="77777777" w:rsidR="00112DF3" w:rsidRPr="00532698" w:rsidRDefault="00112DF3" w:rsidP="009D7054">
            <w:pPr>
              <w:jc w:val="center"/>
              <w:rPr>
                <w:sz w:val="22"/>
                <w:szCs w:val="22"/>
              </w:rPr>
            </w:pPr>
            <w:r w:rsidRPr="00532698">
              <w:rPr>
                <w:sz w:val="22"/>
                <w:szCs w:val="22"/>
                <w:lang w:val="vi-VN"/>
              </w:rPr>
              <w:t>Đúng hạn</w:t>
            </w:r>
          </w:p>
        </w:tc>
        <w:tc>
          <w:tcPr>
            <w:tcW w:w="1165" w:type="dxa"/>
            <w:vAlign w:val="center"/>
          </w:tcPr>
          <w:p w14:paraId="2E5A1621" w14:textId="77777777" w:rsidR="00112DF3" w:rsidRPr="00532698" w:rsidRDefault="00112DF3" w:rsidP="009D7054">
            <w:pPr>
              <w:jc w:val="center"/>
              <w:rPr>
                <w:sz w:val="22"/>
                <w:szCs w:val="22"/>
              </w:rPr>
            </w:pPr>
            <w:r w:rsidRPr="00532698">
              <w:rPr>
                <w:sz w:val="22"/>
                <w:szCs w:val="22"/>
                <w:lang w:val="vi-VN"/>
              </w:rPr>
              <w:t>Quá hạn</w:t>
            </w:r>
          </w:p>
        </w:tc>
        <w:tc>
          <w:tcPr>
            <w:tcW w:w="1257" w:type="dxa"/>
            <w:vAlign w:val="center"/>
          </w:tcPr>
          <w:p w14:paraId="510FAFC0" w14:textId="77777777" w:rsidR="00112DF3" w:rsidRPr="00532698" w:rsidRDefault="00112DF3" w:rsidP="009D7054">
            <w:pPr>
              <w:jc w:val="center"/>
              <w:rPr>
                <w:sz w:val="22"/>
                <w:szCs w:val="22"/>
              </w:rPr>
            </w:pPr>
            <w:r w:rsidRPr="00532698">
              <w:rPr>
                <w:sz w:val="22"/>
                <w:szCs w:val="22"/>
                <w:lang w:val="vi-VN"/>
              </w:rPr>
              <w:t>Trong hạn</w:t>
            </w:r>
          </w:p>
        </w:tc>
        <w:tc>
          <w:tcPr>
            <w:tcW w:w="1231" w:type="dxa"/>
            <w:vAlign w:val="center"/>
          </w:tcPr>
          <w:p w14:paraId="61D648B1" w14:textId="77777777" w:rsidR="00112DF3" w:rsidRPr="00532698" w:rsidRDefault="00112DF3" w:rsidP="009D7054">
            <w:pPr>
              <w:jc w:val="center"/>
              <w:rPr>
                <w:sz w:val="22"/>
                <w:szCs w:val="22"/>
              </w:rPr>
            </w:pPr>
            <w:r w:rsidRPr="00532698">
              <w:rPr>
                <w:sz w:val="22"/>
                <w:szCs w:val="22"/>
                <w:lang w:val="vi-VN"/>
              </w:rPr>
              <w:t>Quá hạn</w:t>
            </w:r>
          </w:p>
        </w:tc>
      </w:tr>
      <w:tr w:rsidR="00112DF3" w:rsidRPr="00532698" w14:paraId="30C450CE" w14:textId="77777777" w:rsidTr="00414E64">
        <w:tc>
          <w:tcPr>
            <w:tcW w:w="1521" w:type="dxa"/>
            <w:vAlign w:val="center"/>
          </w:tcPr>
          <w:p w14:paraId="0F28C62E" w14:textId="77777777" w:rsidR="00112DF3" w:rsidRPr="00532698" w:rsidRDefault="00112DF3" w:rsidP="00E955C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532698">
              <w:rPr>
                <w:sz w:val="20"/>
                <w:szCs w:val="20"/>
              </w:rPr>
              <w:t>(</w:t>
            </w:r>
            <w:r w:rsidRPr="00532698">
              <w:rPr>
                <w:sz w:val="20"/>
                <w:szCs w:val="20"/>
                <w:lang w:val="vi-VN"/>
              </w:rPr>
              <w:t>1) = (2)+(3)</w:t>
            </w:r>
          </w:p>
        </w:tc>
        <w:tc>
          <w:tcPr>
            <w:tcW w:w="1561" w:type="dxa"/>
            <w:vAlign w:val="center"/>
          </w:tcPr>
          <w:p w14:paraId="2A479C5E" w14:textId="77777777" w:rsidR="00112DF3" w:rsidRPr="00532698" w:rsidRDefault="00112DF3" w:rsidP="00E955C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532698">
              <w:rPr>
                <w:sz w:val="20"/>
                <w:szCs w:val="20"/>
              </w:rPr>
              <w:t>(2)</w:t>
            </w:r>
          </w:p>
        </w:tc>
        <w:tc>
          <w:tcPr>
            <w:tcW w:w="1561" w:type="dxa"/>
            <w:vAlign w:val="center"/>
          </w:tcPr>
          <w:p w14:paraId="18468AD5" w14:textId="77777777" w:rsidR="00112DF3" w:rsidRPr="00532698" w:rsidRDefault="00112DF3" w:rsidP="00E955C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532698">
              <w:rPr>
                <w:sz w:val="20"/>
                <w:szCs w:val="20"/>
              </w:rPr>
              <w:t>(3)</w:t>
            </w:r>
          </w:p>
        </w:tc>
        <w:tc>
          <w:tcPr>
            <w:tcW w:w="1165" w:type="dxa"/>
            <w:vAlign w:val="center"/>
          </w:tcPr>
          <w:p w14:paraId="6548C832" w14:textId="77777777" w:rsidR="00112DF3" w:rsidRPr="00532698" w:rsidRDefault="00112DF3" w:rsidP="00E955C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532698">
              <w:rPr>
                <w:sz w:val="20"/>
                <w:szCs w:val="20"/>
                <w:lang w:val="vi-VN"/>
              </w:rPr>
              <w:t>(4)</w:t>
            </w:r>
          </w:p>
        </w:tc>
        <w:tc>
          <w:tcPr>
            <w:tcW w:w="1165" w:type="dxa"/>
            <w:vAlign w:val="center"/>
          </w:tcPr>
          <w:p w14:paraId="3435168F" w14:textId="77777777" w:rsidR="00112DF3" w:rsidRPr="00532698" w:rsidRDefault="00112DF3" w:rsidP="00E955C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532698">
              <w:rPr>
                <w:sz w:val="20"/>
                <w:szCs w:val="20"/>
                <w:lang w:val="vi-VN"/>
              </w:rPr>
              <w:t>(5)</w:t>
            </w:r>
          </w:p>
        </w:tc>
        <w:tc>
          <w:tcPr>
            <w:tcW w:w="1257" w:type="dxa"/>
            <w:vAlign w:val="center"/>
          </w:tcPr>
          <w:p w14:paraId="73AF311B" w14:textId="77777777" w:rsidR="00112DF3" w:rsidRPr="00532698" w:rsidRDefault="00112DF3" w:rsidP="00E955C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532698">
              <w:rPr>
                <w:sz w:val="20"/>
                <w:szCs w:val="20"/>
              </w:rPr>
              <w:t>(6)</w:t>
            </w:r>
          </w:p>
        </w:tc>
        <w:tc>
          <w:tcPr>
            <w:tcW w:w="1231" w:type="dxa"/>
            <w:vAlign w:val="center"/>
          </w:tcPr>
          <w:p w14:paraId="22FBCBC0" w14:textId="77777777" w:rsidR="00112DF3" w:rsidRPr="00532698" w:rsidRDefault="00112DF3" w:rsidP="00E955C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532698">
              <w:rPr>
                <w:sz w:val="20"/>
                <w:szCs w:val="20"/>
              </w:rPr>
              <w:t>(7)</w:t>
            </w:r>
          </w:p>
        </w:tc>
      </w:tr>
      <w:tr w:rsidR="00112DF3" w:rsidRPr="00532698" w14:paraId="28C02B64" w14:textId="77777777" w:rsidTr="00414E64">
        <w:tc>
          <w:tcPr>
            <w:tcW w:w="1521" w:type="dxa"/>
            <w:vAlign w:val="center"/>
          </w:tcPr>
          <w:p w14:paraId="765CB052" w14:textId="5138523F" w:rsidR="00112DF3" w:rsidRPr="00532698" w:rsidRDefault="00DC1184" w:rsidP="00DC1184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61" w:type="dxa"/>
            <w:vAlign w:val="center"/>
          </w:tcPr>
          <w:p w14:paraId="5CE5308D" w14:textId="48171FB8" w:rsidR="00112DF3" w:rsidRPr="00532698" w:rsidRDefault="00DC1184" w:rsidP="00DC1184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61" w:type="dxa"/>
            <w:vAlign w:val="center"/>
          </w:tcPr>
          <w:p w14:paraId="5F846750" w14:textId="36014B5E" w:rsidR="00112DF3" w:rsidRPr="00532698" w:rsidRDefault="00DA48F2" w:rsidP="00DC1184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5" w:type="dxa"/>
            <w:vAlign w:val="center"/>
          </w:tcPr>
          <w:p w14:paraId="757C5CF3" w14:textId="3A5CE1FB" w:rsidR="00112DF3" w:rsidRPr="00532698" w:rsidRDefault="00DC1184" w:rsidP="00DC1184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65" w:type="dxa"/>
            <w:vAlign w:val="center"/>
          </w:tcPr>
          <w:p w14:paraId="3F06BDE7" w14:textId="126B5769" w:rsidR="00112DF3" w:rsidRPr="00532698" w:rsidRDefault="00DA48F2" w:rsidP="00DC1184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57" w:type="dxa"/>
            <w:vAlign w:val="center"/>
          </w:tcPr>
          <w:p w14:paraId="00B028DA" w14:textId="3EE5928A" w:rsidR="00112DF3" w:rsidRPr="00532698" w:rsidRDefault="00DC1184" w:rsidP="00DC1184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31" w:type="dxa"/>
            <w:vAlign w:val="center"/>
          </w:tcPr>
          <w:p w14:paraId="011BF62F" w14:textId="4D77D049" w:rsidR="00112DF3" w:rsidRPr="00532698" w:rsidRDefault="00DA48F2" w:rsidP="00DC1184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F4D50C9" w14:textId="77777777" w:rsidR="00112DF3" w:rsidRPr="00E61121" w:rsidRDefault="00112DF3" w:rsidP="00E61121">
      <w:pPr>
        <w:spacing w:before="60" w:after="60"/>
        <w:jc w:val="both"/>
        <w:rPr>
          <w:b/>
          <w:sz w:val="24"/>
          <w:szCs w:val="22"/>
        </w:rPr>
      </w:pPr>
      <w:r w:rsidRPr="00620DA7">
        <w:rPr>
          <w:b/>
          <w:sz w:val="24"/>
          <w:szCs w:val="22"/>
          <w:lang w:val="vi-VN"/>
        </w:rPr>
        <w:t>II</w:t>
      </w:r>
      <w:r w:rsidRPr="00620DA7">
        <w:rPr>
          <w:b/>
          <w:sz w:val="24"/>
          <w:szCs w:val="22"/>
        </w:rPr>
        <w:t>.</w:t>
      </w:r>
      <w:r w:rsidRPr="00620DA7">
        <w:rPr>
          <w:b/>
          <w:sz w:val="24"/>
          <w:szCs w:val="22"/>
          <w:lang w:val="vi-VN"/>
        </w:rPr>
        <w:t xml:space="preserve"> CHI TIẾT CÁC NHIỆM VỤ QUÁ HẠN CHƯA HOÀN THÀNH</w:t>
      </w:r>
      <w:r w:rsidRPr="00620DA7">
        <w:rPr>
          <w:b/>
          <w:sz w:val="24"/>
          <w:szCs w:val="22"/>
        </w:rPr>
        <w:t xml:space="preserve"> GIAO TẠI VĂN BẢN KHÔNG MẬT (gồm cả nhiệm vụ giao tại văn bản quy phạm pháp luật)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014"/>
        <w:gridCol w:w="2409"/>
        <w:gridCol w:w="1559"/>
        <w:gridCol w:w="2977"/>
      </w:tblGrid>
      <w:tr w:rsidR="00112DF3" w:rsidRPr="009D0B92" w14:paraId="4B094ECD" w14:textId="77777777" w:rsidTr="009225A0">
        <w:trPr>
          <w:trHeight w:val="848"/>
        </w:trPr>
        <w:tc>
          <w:tcPr>
            <w:tcW w:w="709" w:type="dxa"/>
            <w:vAlign w:val="center"/>
          </w:tcPr>
          <w:p w14:paraId="04211C15" w14:textId="77777777" w:rsidR="00112DF3" w:rsidRPr="009D0B92" w:rsidRDefault="00112DF3" w:rsidP="00112DF3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 w:rsidRPr="009D0B92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014" w:type="dxa"/>
            <w:vAlign w:val="center"/>
          </w:tcPr>
          <w:p w14:paraId="053F0077" w14:textId="77777777" w:rsidR="00112DF3" w:rsidRPr="009D0B92" w:rsidRDefault="00112DF3" w:rsidP="00112DF3">
            <w:pPr>
              <w:spacing w:line="240" w:lineRule="atLeast"/>
              <w:ind w:left="46" w:right="241"/>
              <w:contextualSpacing/>
              <w:jc w:val="center"/>
              <w:rPr>
                <w:b/>
                <w:sz w:val="26"/>
                <w:szCs w:val="26"/>
              </w:rPr>
            </w:pPr>
            <w:r w:rsidRPr="009D0B92">
              <w:rPr>
                <w:b/>
                <w:sz w:val="26"/>
                <w:szCs w:val="26"/>
              </w:rPr>
              <w:t>Văn bản giao nhiệm vụ</w:t>
            </w:r>
            <w:r w:rsidRPr="009D0B92">
              <w:rPr>
                <w:rStyle w:val="FootnoteReference"/>
                <w:b/>
                <w:sz w:val="26"/>
                <w:szCs w:val="26"/>
              </w:rPr>
              <w:footnoteReference w:id="1"/>
            </w:r>
          </w:p>
        </w:tc>
        <w:tc>
          <w:tcPr>
            <w:tcW w:w="2409" w:type="dxa"/>
            <w:vAlign w:val="center"/>
          </w:tcPr>
          <w:p w14:paraId="5D01767F" w14:textId="77777777" w:rsidR="00112DF3" w:rsidRPr="009D0B92" w:rsidRDefault="00112DF3" w:rsidP="00112DF3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 w:rsidRPr="009D0B92">
              <w:rPr>
                <w:b/>
                <w:sz w:val="26"/>
                <w:szCs w:val="26"/>
              </w:rPr>
              <w:t>Nội dung nhiệm vụ</w:t>
            </w:r>
          </w:p>
        </w:tc>
        <w:tc>
          <w:tcPr>
            <w:tcW w:w="1559" w:type="dxa"/>
            <w:vAlign w:val="center"/>
          </w:tcPr>
          <w:p w14:paraId="1C2BD8DB" w14:textId="77777777" w:rsidR="00112DF3" w:rsidRPr="009D0B92" w:rsidRDefault="00112DF3" w:rsidP="00112DF3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 w:rsidRPr="009D0B92">
              <w:rPr>
                <w:b/>
                <w:sz w:val="26"/>
                <w:szCs w:val="26"/>
              </w:rPr>
              <w:t xml:space="preserve">Thời hạn </w:t>
            </w:r>
            <w:r w:rsidRPr="009D0B92">
              <w:rPr>
                <w:b/>
                <w:sz w:val="26"/>
                <w:szCs w:val="26"/>
              </w:rPr>
              <w:br/>
              <w:t>thực hiện</w:t>
            </w:r>
          </w:p>
        </w:tc>
        <w:tc>
          <w:tcPr>
            <w:tcW w:w="2977" w:type="dxa"/>
            <w:vAlign w:val="center"/>
          </w:tcPr>
          <w:p w14:paraId="592B008E" w14:textId="77777777" w:rsidR="00112DF3" w:rsidRPr="009D0B92" w:rsidRDefault="00112DF3" w:rsidP="00112DF3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 w:rsidRPr="009D0B92">
              <w:rPr>
                <w:b/>
                <w:sz w:val="26"/>
                <w:szCs w:val="26"/>
              </w:rPr>
              <w:t>Giải trình</w:t>
            </w:r>
          </w:p>
          <w:p w14:paraId="61C12DDC" w14:textId="77777777" w:rsidR="00112DF3" w:rsidRPr="009D0B92" w:rsidRDefault="00112DF3" w:rsidP="00112DF3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 w:rsidRPr="009D0B92">
              <w:rPr>
                <w:b/>
                <w:sz w:val="26"/>
                <w:szCs w:val="26"/>
              </w:rPr>
              <w:t>nguyên nhân/kiến nghị</w:t>
            </w:r>
          </w:p>
        </w:tc>
      </w:tr>
      <w:tr w:rsidR="00AE2D47" w:rsidRPr="006230F5" w14:paraId="3E091979" w14:textId="77777777" w:rsidTr="009225A0">
        <w:trPr>
          <w:trHeight w:val="303"/>
        </w:trPr>
        <w:tc>
          <w:tcPr>
            <w:tcW w:w="709" w:type="dxa"/>
            <w:vAlign w:val="center"/>
          </w:tcPr>
          <w:p w14:paraId="3F20EE4E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(1)</w:t>
            </w:r>
          </w:p>
        </w:tc>
        <w:tc>
          <w:tcPr>
            <w:tcW w:w="2014" w:type="dxa"/>
            <w:vAlign w:val="center"/>
          </w:tcPr>
          <w:p w14:paraId="6D630C63" w14:textId="77777777" w:rsidR="00AE2D47" w:rsidRPr="00AE2D47" w:rsidRDefault="00AE2D47" w:rsidP="00E61121">
            <w:pPr>
              <w:ind w:left="46" w:right="241"/>
              <w:contextualSpacing/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(2)</w:t>
            </w:r>
          </w:p>
        </w:tc>
        <w:tc>
          <w:tcPr>
            <w:tcW w:w="2409" w:type="dxa"/>
            <w:vAlign w:val="center"/>
          </w:tcPr>
          <w:p w14:paraId="0BDF1AF1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(3)</w:t>
            </w:r>
          </w:p>
        </w:tc>
        <w:tc>
          <w:tcPr>
            <w:tcW w:w="1559" w:type="dxa"/>
            <w:vAlign w:val="center"/>
          </w:tcPr>
          <w:p w14:paraId="09195576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(4)</w:t>
            </w:r>
          </w:p>
        </w:tc>
        <w:tc>
          <w:tcPr>
            <w:tcW w:w="2977" w:type="dxa"/>
            <w:vAlign w:val="center"/>
          </w:tcPr>
          <w:p w14:paraId="2BF05567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(5)</w:t>
            </w:r>
          </w:p>
        </w:tc>
      </w:tr>
      <w:tr w:rsidR="00112DF3" w:rsidRPr="00532698" w14:paraId="0A7BF64D" w14:textId="77777777" w:rsidTr="009225A0">
        <w:tc>
          <w:tcPr>
            <w:tcW w:w="709" w:type="dxa"/>
            <w:vAlign w:val="center"/>
          </w:tcPr>
          <w:p w14:paraId="7E23149D" w14:textId="77777777" w:rsidR="00112DF3" w:rsidRPr="00532698" w:rsidRDefault="00112DF3" w:rsidP="00E61121">
            <w:pPr>
              <w:jc w:val="center"/>
              <w:rPr>
                <w:sz w:val="24"/>
                <w:szCs w:val="24"/>
              </w:rPr>
            </w:pPr>
            <w:r w:rsidRPr="00532698">
              <w:rPr>
                <w:sz w:val="24"/>
                <w:szCs w:val="24"/>
              </w:rPr>
              <w:t>1</w:t>
            </w:r>
          </w:p>
        </w:tc>
        <w:tc>
          <w:tcPr>
            <w:tcW w:w="2014" w:type="dxa"/>
            <w:vAlign w:val="center"/>
          </w:tcPr>
          <w:p w14:paraId="22DACD30" w14:textId="39337087" w:rsidR="00112DF3" w:rsidRPr="00DA48F2" w:rsidRDefault="00DA48F2" w:rsidP="00E6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Không có</w:t>
            </w:r>
          </w:p>
        </w:tc>
        <w:tc>
          <w:tcPr>
            <w:tcW w:w="2409" w:type="dxa"/>
            <w:vAlign w:val="center"/>
          </w:tcPr>
          <w:p w14:paraId="3EFE718B" w14:textId="77777777" w:rsidR="00112DF3" w:rsidRPr="00532698" w:rsidRDefault="00112DF3" w:rsidP="00E6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256C9CC" w14:textId="77777777" w:rsidR="00112DF3" w:rsidRPr="00532698" w:rsidRDefault="00112DF3" w:rsidP="00E6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6886AF5" w14:textId="77777777" w:rsidR="00112DF3" w:rsidRPr="00532698" w:rsidRDefault="00112DF3" w:rsidP="00E61121">
            <w:pPr>
              <w:jc w:val="center"/>
              <w:rPr>
                <w:sz w:val="22"/>
                <w:szCs w:val="22"/>
              </w:rPr>
            </w:pPr>
          </w:p>
        </w:tc>
      </w:tr>
      <w:tr w:rsidR="00112DF3" w:rsidRPr="00532698" w14:paraId="3D96647E" w14:textId="77777777" w:rsidTr="009225A0">
        <w:tc>
          <w:tcPr>
            <w:tcW w:w="709" w:type="dxa"/>
            <w:vAlign w:val="center"/>
          </w:tcPr>
          <w:p w14:paraId="50A48B6A" w14:textId="77777777" w:rsidR="00112DF3" w:rsidRPr="00532698" w:rsidRDefault="00112DF3" w:rsidP="00E61121">
            <w:pPr>
              <w:jc w:val="center"/>
              <w:rPr>
                <w:sz w:val="24"/>
                <w:szCs w:val="24"/>
              </w:rPr>
            </w:pPr>
            <w:r w:rsidRPr="00532698">
              <w:rPr>
                <w:sz w:val="24"/>
                <w:szCs w:val="24"/>
              </w:rPr>
              <w:t>2</w:t>
            </w:r>
          </w:p>
        </w:tc>
        <w:tc>
          <w:tcPr>
            <w:tcW w:w="2014" w:type="dxa"/>
            <w:vAlign w:val="center"/>
          </w:tcPr>
          <w:p w14:paraId="53853820" w14:textId="77777777" w:rsidR="00112DF3" w:rsidRPr="00532698" w:rsidRDefault="00112DF3" w:rsidP="00E61121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38C6FC91" w14:textId="77777777" w:rsidR="00112DF3" w:rsidRPr="00532698" w:rsidRDefault="00112DF3" w:rsidP="00E6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4D41174" w14:textId="77777777" w:rsidR="00112DF3" w:rsidRPr="00532698" w:rsidRDefault="00112DF3" w:rsidP="00E6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6AE739F" w14:textId="77777777" w:rsidR="00112DF3" w:rsidRPr="00532698" w:rsidRDefault="00112DF3" w:rsidP="00E61121">
            <w:pPr>
              <w:jc w:val="center"/>
              <w:rPr>
                <w:sz w:val="22"/>
                <w:szCs w:val="22"/>
              </w:rPr>
            </w:pPr>
          </w:p>
        </w:tc>
      </w:tr>
      <w:tr w:rsidR="00112DF3" w:rsidRPr="00532698" w14:paraId="5BD62A13" w14:textId="77777777" w:rsidTr="009225A0">
        <w:tc>
          <w:tcPr>
            <w:tcW w:w="709" w:type="dxa"/>
            <w:vAlign w:val="center"/>
          </w:tcPr>
          <w:p w14:paraId="4D9A056C" w14:textId="77777777" w:rsidR="00112DF3" w:rsidRPr="00532698" w:rsidRDefault="00112DF3" w:rsidP="00E61121">
            <w:pPr>
              <w:jc w:val="center"/>
              <w:rPr>
                <w:sz w:val="24"/>
                <w:szCs w:val="24"/>
              </w:rPr>
            </w:pPr>
            <w:r w:rsidRPr="00532698">
              <w:rPr>
                <w:sz w:val="24"/>
                <w:szCs w:val="24"/>
              </w:rPr>
              <w:t>…</w:t>
            </w:r>
          </w:p>
        </w:tc>
        <w:tc>
          <w:tcPr>
            <w:tcW w:w="2014" w:type="dxa"/>
            <w:vAlign w:val="center"/>
          </w:tcPr>
          <w:p w14:paraId="28CEDD4C" w14:textId="77777777" w:rsidR="00112DF3" w:rsidRPr="00532698" w:rsidRDefault="00112DF3" w:rsidP="00E61121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230C7704" w14:textId="77777777" w:rsidR="00112DF3" w:rsidRPr="00532698" w:rsidRDefault="00112DF3" w:rsidP="00E6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03E9617" w14:textId="77777777" w:rsidR="00112DF3" w:rsidRPr="00532698" w:rsidRDefault="00112DF3" w:rsidP="00E6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C10CEB0" w14:textId="77777777" w:rsidR="00112DF3" w:rsidRPr="00532698" w:rsidRDefault="00112DF3" w:rsidP="00E61121">
            <w:pPr>
              <w:jc w:val="center"/>
              <w:rPr>
                <w:sz w:val="22"/>
                <w:szCs w:val="22"/>
              </w:rPr>
            </w:pPr>
          </w:p>
        </w:tc>
      </w:tr>
      <w:tr w:rsidR="00112DF3" w:rsidRPr="006230F5" w14:paraId="292F3EB5" w14:textId="77777777" w:rsidTr="009225A0">
        <w:tc>
          <w:tcPr>
            <w:tcW w:w="709" w:type="dxa"/>
            <w:vAlign w:val="center"/>
          </w:tcPr>
          <w:p w14:paraId="421909B9" w14:textId="77777777" w:rsidR="00112DF3" w:rsidRPr="006230F5" w:rsidRDefault="00112DF3" w:rsidP="00E61121">
            <w:pPr>
              <w:ind w:left="-78" w:right="-73"/>
              <w:jc w:val="center"/>
              <w:rPr>
                <w:b/>
                <w:sz w:val="24"/>
                <w:szCs w:val="24"/>
              </w:rPr>
            </w:pPr>
            <w:r w:rsidRPr="006230F5">
              <w:rPr>
                <w:b/>
                <w:sz w:val="24"/>
                <w:szCs w:val="24"/>
              </w:rPr>
              <w:t>Tổng</w:t>
            </w:r>
            <w:r w:rsidR="00532698">
              <w:rPr>
                <w:b/>
                <w:sz w:val="24"/>
                <w:szCs w:val="24"/>
              </w:rPr>
              <w:t xml:space="preserve"> số</w:t>
            </w:r>
            <w:r w:rsidRPr="006230F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4" w:type="dxa"/>
            <w:vAlign w:val="center"/>
          </w:tcPr>
          <w:p w14:paraId="5596CA7C" w14:textId="77777777" w:rsidR="00112DF3" w:rsidRPr="006230F5" w:rsidRDefault="00112DF3" w:rsidP="00E61121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14E2CD71" w14:textId="77777777" w:rsidR="00112DF3" w:rsidRPr="006230F5" w:rsidRDefault="00112DF3" w:rsidP="00E611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BF02C16" w14:textId="77777777" w:rsidR="00112DF3" w:rsidRPr="006230F5" w:rsidRDefault="00112DF3" w:rsidP="00E611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7D81F23" w14:textId="77777777" w:rsidR="00112DF3" w:rsidRPr="006230F5" w:rsidRDefault="00112DF3" w:rsidP="00E6112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4857A0D" w14:textId="77777777" w:rsidR="00112DF3" w:rsidRPr="0020744D" w:rsidRDefault="00112DF3" w:rsidP="005460BE">
      <w:pPr>
        <w:widowControl w:val="0"/>
        <w:spacing w:before="60" w:after="60"/>
        <w:jc w:val="both"/>
        <w:rPr>
          <w:rFonts w:ascii="Times New Roman Bold" w:hAnsi="Times New Roman Bold"/>
          <w:b/>
          <w:spacing w:val="4"/>
          <w:sz w:val="24"/>
          <w:szCs w:val="22"/>
        </w:rPr>
      </w:pPr>
      <w:r w:rsidRPr="00C133B8">
        <w:rPr>
          <w:b/>
          <w:sz w:val="24"/>
          <w:szCs w:val="22"/>
        </w:rPr>
        <w:t xml:space="preserve">III. </w:t>
      </w:r>
      <w:r w:rsidRPr="0020744D">
        <w:rPr>
          <w:rFonts w:ascii="Times New Roman Bold" w:hAnsi="Times New Roman Bold"/>
          <w:b/>
          <w:spacing w:val="4"/>
          <w:sz w:val="24"/>
          <w:szCs w:val="22"/>
        </w:rPr>
        <w:t xml:space="preserve">CHI TIẾT NHIỆM VỤ </w:t>
      </w:r>
      <w:r w:rsidR="005460BE" w:rsidRPr="0020744D">
        <w:rPr>
          <w:rFonts w:ascii="Times New Roman Bold" w:hAnsi="Times New Roman Bold"/>
          <w:b/>
          <w:spacing w:val="4"/>
          <w:sz w:val="24"/>
          <w:szCs w:val="22"/>
        </w:rPr>
        <w:t xml:space="preserve">DO </w:t>
      </w:r>
      <w:r w:rsidR="007467E9">
        <w:rPr>
          <w:b/>
          <w:spacing w:val="4"/>
          <w:sz w:val="24"/>
          <w:szCs w:val="22"/>
          <w:lang w:val="vi-VN"/>
        </w:rPr>
        <w:t xml:space="preserve">UBND TỈNH, CHỦ TỊCH UBND TỈNH </w:t>
      </w:r>
      <w:r w:rsidRPr="0020744D">
        <w:rPr>
          <w:rFonts w:ascii="Times New Roman Bold" w:hAnsi="Times New Roman Bold"/>
          <w:b/>
          <w:spacing w:val="4"/>
          <w:sz w:val="24"/>
          <w:szCs w:val="22"/>
        </w:rPr>
        <w:t>GIAO TẠI VĂN BẢN MẬT</w:t>
      </w:r>
      <w:r w:rsidR="0020744D" w:rsidRPr="0020744D">
        <w:rPr>
          <w:rFonts w:ascii="Times New Roman Bold" w:hAnsi="Times New Roman Bold"/>
          <w:b/>
          <w:spacing w:val="4"/>
          <w:sz w:val="24"/>
          <w:szCs w:val="22"/>
        </w:rPr>
        <w:t xml:space="preserve"> QUÁ HẠN CHƯA HOÀN THÀNH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093"/>
        <w:gridCol w:w="1701"/>
        <w:gridCol w:w="1259"/>
        <w:gridCol w:w="1147"/>
        <w:gridCol w:w="914"/>
        <w:gridCol w:w="1675"/>
      </w:tblGrid>
      <w:tr w:rsidR="00112DF3" w:rsidRPr="00E955C9" w14:paraId="4A675DA5" w14:textId="77777777" w:rsidTr="00E61121">
        <w:tc>
          <w:tcPr>
            <w:tcW w:w="672" w:type="dxa"/>
            <w:vMerge w:val="restart"/>
            <w:vAlign w:val="center"/>
          </w:tcPr>
          <w:p w14:paraId="5FA80576" w14:textId="77777777" w:rsidR="00112DF3" w:rsidRPr="00E955C9" w:rsidRDefault="00112DF3" w:rsidP="004E2BC8">
            <w:pPr>
              <w:jc w:val="center"/>
              <w:rPr>
                <w:b/>
                <w:sz w:val="22"/>
                <w:szCs w:val="22"/>
              </w:rPr>
            </w:pPr>
            <w:r w:rsidRPr="00E955C9"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093" w:type="dxa"/>
            <w:vMerge w:val="restart"/>
            <w:vAlign w:val="center"/>
          </w:tcPr>
          <w:p w14:paraId="4BE6574F" w14:textId="77777777" w:rsidR="00112DF3" w:rsidRPr="00E955C9" w:rsidRDefault="00112DF3" w:rsidP="004E2BC8">
            <w:pPr>
              <w:jc w:val="center"/>
              <w:rPr>
                <w:b/>
                <w:sz w:val="26"/>
                <w:szCs w:val="26"/>
              </w:rPr>
            </w:pPr>
            <w:r w:rsidRPr="00E955C9">
              <w:rPr>
                <w:b/>
                <w:sz w:val="26"/>
                <w:szCs w:val="26"/>
              </w:rPr>
              <w:t>Văn bản giao nhiệm vụ</w:t>
            </w:r>
            <w:r w:rsidRPr="00E955C9">
              <w:rPr>
                <w:rStyle w:val="FootnoteReference"/>
                <w:b/>
                <w:sz w:val="26"/>
                <w:szCs w:val="26"/>
              </w:rPr>
              <w:footnoteReference w:id="2"/>
            </w:r>
          </w:p>
        </w:tc>
        <w:tc>
          <w:tcPr>
            <w:tcW w:w="1701" w:type="dxa"/>
            <w:vMerge w:val="restart"/>
            <w:vAlign w:val="center"/>
          </w:tcPr>
          <w:p w14:paraId="5EB04A90" w14:textId="77777777" w:rsidR="00112DF3" w:rsidRPr="00E955C9" w:rsidRDefault="00112DF3" w:rsidP="004E2BC8">
            <w:pPr>
              <w:jc w:val="center"/>
              <w:rPr>
                <w:b/>
                <w:sz w:val="26"/>
                <w:szCs w:val="26"/>
              </w:rPr>
            </w:pPr>
            <w:r w:rsidRPr="00E955C9">
              <w:rPr>
                <w:b/>
                <w:sz w:val="26"/>
                <w:szCs w:val="26"/>
              </w:rPr>
              <w:t>Nội dung nhiệm vụ</w:t>
            </w:r>
          </w:p>
        </w:tc>
        <w:tc>
          <w:tcPr>
            <w:tcW w:w="4995" w:type="dxa"/>
            <w:gridSpan w:val="4"/>
            <w:vAlign w:val="center"/>
          </w:tcPr>
          <w:p w14:paraId="2C29607D" w14:textId="77777777" w:rsidR="00112DF3" w:rsidRPr="00E955C9" w:rsidRDefault="00112DF3" w:rsidP="004E2BC8">
            <w:pPr>
              <w:jc w:val="center"/>
              <w:rPr>
                <w:b/>
                <w:sz w:val="26"/>
                <w:szCs w:val="26"/>
              </w:rPr>
            </w:pPr>
            <w:r w:rsidRPr="00E955C9">
              <w:rPr>
                <w:b/>
                <w:sz w:val="26"/>
                <w:szCs w:val="26"/>
              </w:rPr>
              <w:t>Tình hình thực hiện</w:t>
            </w:r>
          </w:p>
        </w:tc>
      </w:tr>
      <w:tr w:rsidR="00112DF3" w:rsidRPr="00532698" w14:paraId="7D81AB3E" w14:textId="77777777" w:rsidTr="00E61121">
        <w:tc>
          <w:tcPr>
            <w:tcW w:w="672" w:type="dxa"/>
            <w:vMerge/>
            <w:vAlign w:val="center"/>
          </w:tcPr>
          <w:p w14:paraId="7A8072A8" w14:textId="77777777" w:rsidR="00112DF3" w:rsidRPr="00532698" w:rsidRDefault="00112DF3" w:rsidP="004E2BC8">
            <w:pPr>
              <w:rPr>
                <w:sz w:val="22"/>
                <w:szCs w:val="22"/>
              </w:rPr>
            </w:pPr>
          </w:p>
        </w:tc>
        <w:tc>
          <w:tcPr>
            <w:tcW w:w="2093" w:type="dxa"/>
            <w:vMerge/>
            <w:vAlign w:val="center"/>
          </w:tcPr>
          <w:p w14:paraId="2CBB9091" w14:textId="77777777" w:rsidR="00112DF3" w:rsidRPr="00532698" w:rsidRDefault="00112DF3" w:rsidP="004E2BC8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32A5D621" w14:textId="77777777" w:rsidR="00112DF3" w:rsidRPr="00532698" w:rsidRDefault="00112DF3" w:rsidP="004E2BC8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1F148675" w14:textId="77777777" w:rsidR="00112DF3" w:rsidRPr="00532698" w:rsidRDefault="00112DF3" w:rsidP="004E2BC8">
            <w:pPr>
              <w:jc w:val="center"/>
              <w:rPr>
                <w:sz w:val="26"/>
                <w:szCs w:val="26"/>
              </w:rPr>
            </w:pPr>
            <w:r w:rsidRPr="00532698">
              <w:rPr>
                <w:sz w:val="26"/>
                <w:szCs w:val="26"/>
              </w:rPr>
              <w:t>Đã hoàn thành</w:t>
            </w:r>
            <w:r w:rsidR="00AE2D47">
              <w:rPr>
                <w:rStyle w:val="FootnoteReference"/>
                <w:sz w:val="26"/>
                <w:szCs w:val="26"/>
              </w:rPr>
              <w:footnoteReference w:id="3"/>
            </w:r>
          </w:p>
        </w:tc>
        <w:tc>
          <w:tcPr>
            <w:tcW w:w="2589" w:type="dxa"/>
            <w:gridSpan w:val="2"/>
            <w:vAlign w:val="center"/>
          </w:tcPr>
          <w:p w14:paraId="71770181" w14:textId="77777777" w:rsidR="00112DF3" w:rsidRPr="00532698" w:rsidRDefault="00112DF3" w:rsidP="004E2BC8">
            <w:pPr>
              <w:jc w:val="center"/>
              <w:rPr>
                <w:sz w:val="26"/>
                <w:szCs w:val="26"/>
              </w:rPr>
            </w:pPr>
            <w:r w:rsidRPr="00532698">
              <w:rPr>
                <w:sz w:val="26"/>
                <w:szCs w:val="26"/>
              </w:rPr>
              <w:t>Chưa hoàn thành</w:t>
            </w:r>
            <w:r w:rsidRPr="00532698">
              <w:rPr>
                <w:rStyle w:val="FootnoteReference"/>
                <w:sz w:val="26"/>
                <w:szCs w:val="26"/>
              </w:rPr>
              <w:footnoteReference w:id="4"/>
            </w:r>
          </w:p>
        </w:tc>
      </w:tr>
      <w:tr w:rsidR="00112DF3" w:rsidRPr="00532698" w14:paraId="74460BD0" w14:textId="77777777" w:rsidTr="00E61121">
        <w:tc>
          <w:tcPr>
            <w:tcW w:w="672" w:type="dxa"/>
            <w:vMerge/>
            <w:vAlign w:val="center"/>
          </w:tcPr>
          <w:p w14:paraId="7293739D" w14:textId="77777777" w:rsidR="00112DF3" w:rsidRPr="00532698" w:rsidRDefault="00112DF3" w:rsidP="004E2BC8">
            <w:pPr>
              <w:rPr>
                <w:sz w:val="22"/>
                <w:szCs w:val="22"/>
              </w:rPr>
            </w:pPr>
          </w:p>
        </w:tc>
        <w:tc>
          <w:tcPr>
            <w:tcW w:w="2093" w:type="dxa"/>
            <w:vMerge/>
            <w:vAlign w:val="center"/>
          </w:tcPr>
          <w:p w14:paraId="1DC74540" w14:textId="77777777" w:rsidR="00112DF3" w:rsidRPr="00532698" w:rsidRDefault="00112DF3" w:rsidP="004E2BC8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00B85B6E" w14:textId="77777777" w:rsidR="00112DF3" w:rsidRPr="00532698" w:rsidRDefault="00112DF3" w:rsidP="004E2BC8">
            <w:pPr>
              <w:rPr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3B9840C3" w14:textId="77777777" w:rsidR="00112DF3" w:rsidRPr="00532698" w:rsidRDefault="00112DF3" w:rsidP="004E2BC8">
            <w:pPr>
              <w:jc w:val="center"/>
              <w:rPr>
                <w:sz w:val="22"/>
                <w:szCs w:val="22"/>
              </w:rPr>
            </w:pPr>
            <w:r w:rsidRPr="00532698">
              <w:rPr>
                <w:sz w:val="26"/>
                <w:szCs w:val="26"/>
              </w:rPr>
              <w:t>Đúng hạn</w:t>
            </w:r>
            <w:r w:rsidRPr="00532698">
              <w:rPr>
                <w:sz w:val="26"/>
                <w:szCs w:val="26"/>
              </w:rPr>
              <w:br/>
            </w:r>
            <w:r w:rsidRPr="00532698">
              <w:rPr>
                <w:sz w:val="22"/>
                <w:szCs w:val="22"/>
              </w:rPr>
              <w:t>(Văn bản trình)</w:t>
            </w:r>
          </w:p>
        </w:tc>
        <w:tc>
          <w:tcPr>
            <w:tcW w:w="1147" w:type="dxa"/>
            <w:vAlign w:val="center"/>
          </w:tcPr>
          <w:p w14:paraId="5AF93C5A" w14:textId="77777777" w:rsidR="00112DF3" w:rsidRDefault="00112DF3" w:rsidP="004E2BC8">
            <w:pPr>
              <w:jc w:val="center"/>
              <w:rPr>
                <w:sz w:val="26"/>
                <w:szCs w:val="26"/>
              </w:rPr>
            </w:pPr>
            <w:r w:rsidRPr="00532698">
              <w:rPr>
                <w:sz w:val="26"/>
                <w:szCs w:val="26"/>
              </w:rPr>
              <w:t>Quá hạn</w:t>
            </w:r>
          </w:p>
          <w:p w14:paraId="268D20E3" w14:textId="77777777" w:rsidR="00AE2D47" w:rsidRPr="00532698" w:rsidRDefault="00AE2D47" w:rsidP="004E2BC8">
            <w:pPr>
              <w:jc w:val="center"/>
              <w:rPr>
                <w:i/>
                <w:sz w:val="26"/>
                <w:szCs w:val="26"/>
              </w:rPr>
            </w:pPr>
            <w:r w:rsidRPr="00532698">
              <w:rPr>
                <w:sz w:val="22"/>
                <w:szCs w:val="22"/>
              </w:rPr>
              <w:t>(Văn bản trình)</w:t>
            </w:r>
          </w:p>
        </w:tc>
        <w:tc>
          <w:tcPr>
            <w:tcW w:w="914" w:type="dxa"/>
            <w:vAlign w:val="center"/>
          </w:tcPr>
          <w:p w14:paraId="0F33764A" w14:textId="77777777" w:rsidR="00112DF3" w:rsidRPr="00532698" w:rsidRDefault="00112DF3" w:rsidP="004E2BC8">
            <w:pPr>
              <w:jc w:val="center"/>
              <w:rPr>
                <w:sz w:val="26"/>
                <w:szCs w:val="26"/>
              </w:rPr>
            </w:pPr>
            <w:r w:rsidRPr="00532698">
              <w:rPr>
                <w:sz w:val="26"/>
                <w:szCs w:val="26"/>
              </w:rPr>
              <w:t>Trong hạn</w:t>
            </w:r>
          </w:p>
        </w:tc>
        <w:tc>
          <w:tcPr>
            <w:tcW w:w="1675" w:type="dxa"/>
            <w:vAlign w:val="center"/>
          </w:tcPr>
          <w:p w14:paraId="444DB5D9" w14:textId="77777777" w:rsidR="00112DF3" w:rsidRPr="00532698" w:rsidRDefault="00112DF3" w:rsidP="004E2BC8">
            <w:pPr>
              <w:jc w:val="center"/>
              <w:rPr>
                <w:sz w:val="26"/>
                <w:szCs w:val="26"/>
              </w:rPr>
            </w:pPr>
            <w:r w:rsidRPr="00532698">
              <w:rPr>
                <w:sz w:val="26"/>
                <w:szCs w:val="26"/>
              </w:rPr>
              <w:t xml:space="preserve">Quá hạn </w:t>
            </w:r>
            <w:r w:rsidRPr="00532698">
              <w:rPr>
                <w:sz w:val="26"/>
                <w:szCs w:val="26"/>
              </w:rPr>
              <w:br/>
            </w:r>
            <w:r w:rsidRPr="00532698">
              <w:rPr>
                <w:sz w:val="22"/>
                <w:szCs w:val="22"/>
              </w:rPr>
              <w:t>(Giải trình nguyên nhân/ kiến nghị)</w:t>
            </w:r>
          </w:p>
        </w:tc>
      </w:tr>
      <w:tr w:rsidR="00AE2D47" w:rsidRPr="00532698" w14:paraId="5294AF53" w14:textId="77777777" w:rsidTr="00E61121">
        <w:tc>
          <w:tcPr>
            <w:tcW w:w="672" w:type="dxa"/>
            <w:vAlign w:val="center"/>
          </w:tcPr>
          <w:p w14:paraId="3E401D6E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(1)</w:t>
            </w:r>
          </w:p>
        </w:tc>
        <w:tc>
          <w:tcPr>
            <w:tcW w:w="2093" w:type="dxa"/>
            <w:vAlign w:val="center"/>
          </w:tcPr>
          <w:p w14:paraId="3CB5C9F8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(2)</w:t>
            </w:r>
          </w:p>
        </w:tc>
        <w:tc>
          <w:tcPr>
            <w:tcW w:w="1701" w:type="dxa"/>
            <w:vAlign w:val="center"/>
          </w:tcPr>
          <w:p w14:paraId="25121419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(3)</w:t>
            </w:r>
          </w:p>
        </w:tc>
        <w:tc>
          <w:tcPr>
            <w:tcW w:w="1259" w:type="dxa"/>
            <w:vAlign w:val="center"/>
          </w:tcPr>
          <w:p w14:paraId="4199D73A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(4)</w:t>
            </w:r>
          </w:p>
        </w:tc>
        <w:tc>
          <w:tcPr>
            <w:tcW w:w="1147" w:type="dxa"/>
            <w:vAlign w:val="center"/>
          </w:tcPr>
          <w:p w14:paraId="45E2A53C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(5)</w:t>
            </w:r>
          </w:p>
        </w:tc>
        <w:tc>
          <w:tcPr>
            <w:tcW w:w="914" w:type="dxa"/>
            <w:vAlign w:val="center"/>
          </w:tcPr>
          <w:p w14:paraId="22E9CE7B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(6)</w:t>
            </w:r>
          </w:p>
        </w:tc>
        <w:tc>
          <w:tcPr>
            <w:tcW w:w="1675" w:type="dxa"/>
            <w:vAlign w:val="center"/>
          </w:tcPr>
          <w:p w14:paraId="7EA31CCC" w14:textId="77777777" w:rsidR="00AE2D47" w:rsidRPr="00AE2D47" w:rsidRDefault="00AE2D47" w:rsidP="00E61121">
            <w:pPr>
              <w:jc w:val="center"/>
              <w:rPr>
                <w:sz w:val="20"/>
                <w:szCs w:val="20"/>
              </w:rPr>
            </w:pPr>
            <w:r w:rsidRPr="00AE2D47">
              <w:rPr>
                <w:sz w:val="20"/>
                <w:szCs w:val="20"/>
              </w:rPr>
              <w:t>(7)</w:t>
            </w:r>
          </w:p>
        </w:tc>
      </w:tr>
      <w:tr w:rsidR="00112DF3" w:rsidRPr="00532698" w14:paraId="7A761A17" w14:textId="77777777" w:rsidTr="00E61121">
        <w:tc>
          <w:tcPr>
            <w:tcW w:w="672" w:type="dxa"/>
            <w:vAlign w:val="center"/>
          </w:tcPr>
          <w:p w14:paraId="2D16EEAD" w14:textId="77777777" w:rsidR="00112DF3" w:rsidRPr="00532698" w:rsidRDefault="00112DF3" w:rsidP="00E61121">
            <w:pPr>
              <w:jc w:val="center"/>
              <w:rPr>
                <w:sz w:val="24"/>
                <w:szCs w:val="24"/>
              </w:rPr>
            </w:pPr>
            <w:r w:rsidRPr="00532698">
              <w:rPr>
                <w:sz w:val="24"/>
                <w:szCs w:val="24"/>
              </w:rPr>
              <w:t>1</w:t>
            </w:r>
          </w:p>
        </w:tc>
        <w:tc>
          <w:tcPr>
            <w:tcW w:w="2093" w:type="dxa"/>
            <w:vAlign w:val="center"/>
          </w:tcPr>
          <w:p w14:paraId="63CF2F6C" w14:textId="3CE8D1AB" w:rsidR="00112DF3" w:rsidRPr="00532698" w:rsidRDefault="00DA48F2" w:rsidP="00E611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Không có</w:t>
            </w:r>
          </w:p>
        </w:tc>
        <w:tc>
          <w:tcPr>
            <w:tcW w:w="1701" w:type="dxa"/>
            <w:vAlign w:val="center"/>
          </w:tcPr>
          <w:p w14:paraId="1E5B3481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14:paraId="2BF9EC6A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2DEF7726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4" w:type="dxa"/>
            <w:vAlign w:val="center"/>
          </w:tcPr>
          <w:p w14:paraId="56BAC212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  <w:vAlign w:val="center"/>
          </w:tcPr>
          <w:p w14:paraId="55B42180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</w:tr>
      <w:tr w:rsidR="00112DF3" w:rsidRPr="00532698" w14:paraId="45EA3E7F" w14:textId="77777777" w:rsidTr="00E61121">
        <w:trPr>
          <w:trHeight w:val="583"/>
        </w:trPr>
        <w:tc>
          <w:tcPr>
            <w:tcW w:w="672" w:type="dxa"/>
            <w:vAlign w:val="center"/>
          </w:tcPr>
          <w:p w14:paraId="1FD3E875" w14:textId="77777777" w:rsidR="00112DF3" w:rsidRPr="00532698" w:rsidRDefault="00112DF3" w:rsidP="00E61121">
            <w:pPr>
              <w:jc w:val="center"/>
              <w:rPr>
                <w:sz w:val="24"/>
                <w:szCs w:val="24"/>
              </w:rPr>
            </w:pPr>
            <w:r w:rsidRPr="00532698">
              <w:rPr>
                <w:sz w:val="24"/>
                <w:szCs w:val="24"/>
              </w:rPr>
              <w:t>2</w:t>
            </w:r>
          </w:p>
        </w:tc>
        <w:tc>
          <w:tcPr>
            <w:tcW w:w="2093" w:type="dxa"/>
            <w:vAlign w:val="center"/>
          </w:tcPr>
          <w:p w14:paraId="1F898CF9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F1F655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14:paraId="2F841ED4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7A9F7FE8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4" w:type="dxa"/>
            <w:vAlign w:val="center"/>
          </w:tcPr>
          <w:p w14:paraId="53FADFC4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  <w:vAlign w:val="center"/>
          </w:tcPr>
          <w:p w14:paraId="5A673F0A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</w:tr>
      <w:tr w:rsidR="00112DF3" w:rsidRPr="00532698" w14:paraId="483E2110" w14:textId="77777777" w:rsidTr="00E61121">
        <w:tc>
          <w:tcPr>
            <w:tcW w:w="672" w:type="dxa"/>
            <w:vAlign w:val="center"/>
          </w:tcPr>
          <w:p w14:paraId="466C5C23" w14:textId="77777777" w:rsidR="00112DF3" w:rsidRPr="00532698" w:rsidRDefault="00112DF3" w:rsidP="00E61121">
            <w:pPr>
              <w:jc w:val="center"/>
              <w:rPr>
                <w:sz w:val="24"/>
                <w:szCs w:val="24"/>
              </w:rPr>
            </w:pPr>
            <w:r w:rsidRPr="00532698">
              <w:rPr>
                <w:sz w:val="24"/>
                <w:szCs w:val="24"/>
              </w:rPr>
              <w:t>…</w:t>
            </w:r>
          </w:p>
        </w:tc>
        <w:tc>
          <w:tcPr>
            <w:tcW w:w="2093" w:type="dxa"/>
            <w:vAlign w:val="center"/>
          </w:tcPr>
          <w:p w14:paraId="461787ED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C66771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14:paraId="497B1372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11A5DB80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4" w:type="dxa"/>
            <w:vAlign w:val="center"/>
          </w:tcPr>
          <w:p w14:paraId="22E2843C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  <w:vAlign w:val="center"/>
          </w:tcPr>
          <w:p w14:paraId="66F7B741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</w:tr>
      <w:tr w:rsidR="00112DF3" w:rsidRPr="00532698" w14:paraId="41BD4A07" w14:textId="77777777" w:rsidTr="00E61121">
        <w:tc>
          <w:tcPr>
            <w:tcW w:w="672" w:type="dxa"/>
            <w:vAlign w:val="center"/>
          </w:tcPr>
          <w:p w14:paraId="12874499" w14:textId="77777777" w:rsidR="00112DF3" w:rsidRPr="00773E6C" w:rsidRDefault="00112DF3" w:rsidP="00E61121">
            <w:pPr>
              <w:ind w:left="-78" w:right="-73"/>
              <w:jc w:val="center"/>
              <w:rPr>
                <w:b/>
                <w:sz w:val="24"/>
                <w:szCs w:val="24"/>
              </w:rPr>
            </w:pPr>
            <w:r w:rsidRPr="00773E6C">
              <w:rPr>
                <w:b/>
                <w:sz w:val="24"/>
                <w:szCs w:val="24"/>
              </w:rPr>
              <w:t>Tổng số</w:t>
            </w:r>
          </w:p>
        </w:tc>
        <w:tc>
          <w:tcPr>
            <w:tcW w:w="2093" w:type="dxa"/>
            <w:vAlign w:val="center"/>
          </w:tcPr>
          <w:p w14:paraId="6A5F56A1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8B4F67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14:paraId="0972185C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791D3126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4" w:type="dxa"/>
            <w:vAlign w:val="center"/>
          </w:tcPr>
          <w:p w14:paraId="6FF373B1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  <w:vAlign w:val="center"/>
          </w:tcPr>
          <w:p w14:paraId="69AA34ED" w14:textId="77777777" w:rsidR="00112DF3" w:rsidRPr="00532698" w:rsidRDefault="00112DF3" w:rsidP="00E61121">
            <w:pPr>
              <w:jc w:val="both"/>
              <w:rPr>
                <w:sz w:val="22"/>
                <w:szCs w:val="22"/>
              </w:rPr>
            </w:pPr>
          </w:p>
        </w:tc>
      </w:tr>
    </w:tbl>
    <w:p w14:paraId="15CDD7E5" w14:textId="77777777" w:rsidR="007467E9" w:rsidRDefault="007467E9" w:rsidP="00E61121">
      <w:pPr>
        <w:sectPr w:rsidR="007467E9" w:rsidSect="009C162D">
          <w:headerReference w:type="default" r:id="rId8"/>
          <w:footerReference w:type="default" r:id="rId9"/>
          <w:headerReference w:type="first" r:id="rId10"/>
          <w:pgSz w:w="11909" w:h="16834" w:code="9"/>
          <w:pgMar w:top="1134" w:right="1134" w:bottom="1134" w:left="1304" w:header="567" w:footer="720" w:gutter="0"/>
          <w:cols w:space="60"/>
          <w:noEndnote/>
          <w:docGrid w:linePitch="381"/>
        </w:sectPr>
      </w:pPr>
    </w:p>
    <w:p w14:paraId="64CC9883" w14:textId="1541CE2F" w:rsidR="00A24C8A" w:rsidRPr="00F23C3C" w:rsidRDefault="00A24C8A" w:rsidP="00A24C8A">
      <w:pPr>
        <w:jc w:val="center"/>
        <w:rPr>
          <w:b/>
        </w:rPr>
      </w:pPr>
      <w:r w:rsidRPr="006230F5">
        <w:rPr>
          <w:b/>
        </w:rPr>
        <w:lastRenderedPageBreak/>
        <w:t xml:space="preserve">Phụ lục </w:t>
      </w:r>
      <w:r>
        <w:rPr>
          <w:b/>
          <w:lang w:val="vi-VN"/>
        </w:rPr>
        <w:t>IV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304"/>
        <w:gridCol w:w="822"/>
        <w:gridCol w:w="3118"/>
        <w:gridCol w:w="1984"/>
        <w:gridCol w:w="407"/>
        <w:gridCol w:w="1153"/>
      </w:tblGrid>
      <w:tr w:rsidR="00A24C8A" w:rsidRPr="006230F5" w14:paraId="2C4D2D4A" w14:textId="77777777" w:rsidTr="00A24C8A">
        <w:trPr>
          <w:trHeight w:val="178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803D1A1" w14:textId="77777777" w:rsidR="00A24C8A" w:rsidRPr="001A1437" w:rsidRDefault="00A24C8A" w:rsidP="00A24C8A">
            <w:pPr>
              <w:jc w:val="center"/>
              <w:rPr>
                <w:rFonts w:ascii="Times New Roman Bold" w:hAnsi="Times New Roman Bold"/>
                <w:b/>
                <w:spacing w:val="-4"/>
                <w:sz w:val="26"/>
                <w:szCs w:val="26"/>
              </w:rPr>
            </w:pPr>
            <w:r w:rsidRPr="001A1437">
              <w:rPr>
                <w:rFonts w:ascii="Times New Roman Bold" w:hAnsi="Times New Roman Bold"/>
                <w:b/>
                <w:spacing w:val="-4"/>
                <w:sz w:val="26"/>
                <w:szCs w:val="26"/>
              </w:rPr>
              <w:t xml:space="preserve">BIỂU TỔNG HỢP NHIỆM VỤ DO </w:t>
            </w:r>
            <w:r w:rsidRPr="001A1437">
              <w:rPr>
                <w:rFonts w:ascii="Times New Roman Bold" w:hAnsi="Times New Roman Bold"/>
                <w:b/>
                <w:spacing w:val="-4"/>
                <w:sz w:val="26"/>
                <w:szCs w:val="26"/>
                <w:lang w:val="vi-VN"/>
              </w:rPr>
              <w:t xml:space="preserve">UBND TỈNH, CHỦ TỊCH UBND TỈNH </w:t>
            </w:r>
            <w:r w:rsidRPr="001A1437">
              <w:rPr>
                <w:rFonts w:ascii="Times New Roman Bold" w:hAnsi="Times New Roman Bold"/>
                <w:b/>
                <w:spacing w:val="-4"/>
                <w:sz w:val="26"/>
                <w:szCs w:val="26"/>
              </w:rPr>
              <w:t xml:space="preserve">GIAO </w:t>
            </w:r>
            <w:r w:rsidRPr="001A1437">
              <w:rPr>
                <w:rFonts w:ascii="Times New Roman Bold" w:hAnsi="Times New Roman Bold"/>
                <w:b/>
                <w:spacing w:val="-4"/>
                <w:sz w:val="26"/>
                <w:szCs w:val="26"/>
                <w:lang w:val="vi-VN"/>
              </w:rPr>
              <w:t xml:space="preserve">SỞ, BAN, NGÀNH, ĐƠN VỊ CẤP TỈNH </w:t>
            </w:r>
            <w:r w:rsidRPr="001A1437">
              <w:rPr>
                <w:rFonts w:ascii="Times New Roman Bold" w:hAnsi="Times New Roman Bold"/>
                <w:b/>
                <w:spacing w:val="-4"/>
                <w:sz w:val="26"/>
                <w:szCs w:val="26"/>
              </w:rPr>
              <w:t>TRONG 6 THÁNG ĐẦU NĂM 2026</w:t>
            </w:r>
          </w:p>
          <w:p w14:paraId="658DC083" w14:textId="77777777" w:rsidR="00A24C8A" w:rsidRPr="001A1437" w:rsidRDefault="00A24C8A" w:rsidP="00A24C8A">
            <w:pPr>
              <w:jc w:val="center"/>
              <w:rPr>
                <w:rFonts w:ascii="Times New Roman Bold" w:hAnsi="Times New Roman Bold"/>
                <w:b/>
                <w:spacing w:val="-4"/>
                <w:sz w:val="26"/>
                <w:szCs w:val="26"/>
                <w:lang w:val="vi-VN"/>
              </w:rPr>
            </w:pPr>
            <w:r w:rsidRPr="001A1437">
              <w:rPr>
                <w:rFonts w:ascii="Times New Roman Bold" w:hAnsi="Times New Roman Bold"/>
                <w:b/>
                <w:spacing w:val="-4"/>
                <w:sz w:val="26"/>
                <w:szCs w:val="26"/>
              </w:rPr>
              <w:t xml:space="preserve">LIÊN QUAN ĐẾN </w:t>
            </w:r>
            <w:r w:rsidRPr="001A1437">
              <w:rPr>
                <w:rFonts w:ascii="Times New Roman Bold" w:hAnsi="Times New Roman Bold"/>
                <w:b/>
                <w:spacing w:val="-4"/>
                <w:sz w:val="26"/>
                <w:szCs w:val="26"/>
                <w:lang w:val="vi-VN"/>
              </w:rPr>
              <w:t xml:space="preserve">ĐỊA PHƯƠNG </w:t>
            </w:r>
            <w:r w:rsidRPr="001A1437">
              <w:rPr>
                <w:rFonts w:ascii="Times New Roman Bold" w:hAnsi="Times New Roman Bold"/>
                <w:b/>
                <w:spacing w:val="-4"/>
                <w:sz w:val="26"/>
                <w:szCs w:val="26"/>
              </w:rPr>
              <w:t>NHƯNG CHƯA ĐƯỢC THỰC HIỆN</w:t>
            </w:r>
          </w:p>
          <w:p w14:paraId="0A1F562F" w14:textId="17D56AF4" w:rsidR="00A24C8A" w:rsidRPr="001A1437" w:rsidRDefault="00A24C8A" w:rsidP="00A24C8A">
            <w:pPr>
              <w:jc w:val="center"/>
              <w:rPr>
                <w:rFonts w:ascii="Times New Roman Bold" w:hAnsi="Times New Roman Bold"/>
                <w:b/>
                <w:spacing w:val="-4"/>
                <w:sz w:val="26"/>
                <w:szCs w:val="26"/>
              </w:rPr>
            </w:pPr>
            <w:r w:rsidRPr="001A1437">
              <w:rPr>
                <w:rFonts w:ascii="Times New Roman Bold" w:hAnsi="Times New Roman Bold"/>
                <w:b/>
                <w:spacing w:val="-4"/>
                <w:sz w:val="26"/>
                <w:szCs w:val="26"/>
              </w:rPr>
              <w:t>(QUÁ HẠN)</w:t>
            </w:r>
          </w:p>
          <w:p w14:paraId="1C7E1736" w14:textId="13BE4534" w:rsidR="00A24C8A" w:rsidRPr="00C37070" w:rsidRDefault="00C37070" w:rsidP="00892F16">
            <w:pPr>
              <w:jc w:val="center"/>
              <w:rPr>
                <w:i/>
                <w:iCs/>
                <w:sz w:val="26"/>
                <w:szCs w:val="26"/>
              </w:rPr>
            </w:pPr>
            <w:r w:rsidRPr="00DC1184">
              <w:rPr>
                <w:i/>
                <w:iCs/>
                <w:sz w:val="26"/>
                <w:szCs w:val="26"/>
              </w:rPr>
              <w:t xml:space="preserve">(Kèm theo báo cáo số </w:t>
            </w:r>
            <w:r w:rsidR="00892F16">
              <w:rPr>
                <w:i/>
                <w:iCs/>
                <w:sz w:val="26"/>
                <w:szCs w:val="26"/>
              </w:rPr>
              <w:t>153</w:t>
            </w:r>
            <w:r w:rsidRPr="00DC1184">
              <w:rPr>
                <w:i/>
                <w:iCs/>
                <w:sz w:val="26"/>
                <w:szCs w:val="26"/>
              </w:rPr>
              <w:t xml:space="preserve"> /BC-UBND ngày</w:t>
            </w:r>
            <w:r w:rsidR="00892F16">
              <w:rPr>
                <w:i/>
                <w:iCs/>
                <w:sz w:val="26"/>
                <w:szCs w:val="26"/>
              </w:rPr>
              <w:t xml:space="preserve">16 </w:t>
            </w:r>
            <w:bookmarkStart w:id="0" w:name="_GoBack"/>
            <w:bookmarkEnd w:id="0"/>
            <w:r w:rsidRPr="00DC1184">
              <w:rPr>
                <w:i/>
                <w:iCs/>
                <w:sz w:val="26"/>
                <w:szCs w:val="26"/>
              </w:rPr>
              <w:t>tháng 06 năm 2026)</w:t>
            </w:r>
          </w:p>
        </w:tc>
      </w:tr>
      <w:tr w:rsidR="00A24C8A" w:rsidRPr="006230F5" w14:paraId="60F4D3B7" w14:textId="77777777" w:rsidTr="00A24C8A">
        <w:trPr>
          <w:trHeight w:val="302"/>
        </w:trPr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F2BFA" w14:textId="77777777" w:rsidR="00A24C8A" w:rsidRPr="006230F5" w:rsidRDefault="00A24C8A" w:rsidP="002508C0">
            <w:pPr>
              <w:tabs>
                <w:tab w:val="center" w:pos="1872"/>
              </w:tabs>
              <w:rPr>
                <w:sz w:val="22"/>
                <w:szCs w:val="22"/>
              </w:rPr>
            </w:pPr>
          </w:p>
        </w:tc>
        <w:tc>
          <w:tcPr>
            <w:tcW w:w="6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6E338" w14:textId="3C01634E" w:rsidR="00A24C8A" w:rsidRPr="006230F5" w:rsidRDefault="00A24C8A" w:rsidP="002508C0">
            <w:pPr>
              <w:tabs>
                <w:tab w:val="left" w:pos="2850"/>
              </w:tabs>
              <w:ind w:left="-251" w:firstLine="251"/>
              <w:jc w:val="center"/>
              <w:rPr>
                <w:b/>
                <w:sz w:val="22"/>
                <w:szCs w:val="22"/>
                <w:lang w:val="pt-B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7CD89" w14:textId="77777777" w:rsidR="00A24C8A" w:rsidRPr="006230F5" w:rsidRDefault="00A24C8A" w:rsidP="002508C0">
            <w:pPr>
              <w:jc w:val="right"/>
              <w:rPr>
                <w:spacing w:val="-4"/>
                <w:sz w:val="22"/>
                <w:szCs w:val="22"/>
                <w:lang w:val="pt-BR"/>
              </w:rPr>
            </w:pPr>
          </w:p>
        </w:tc>
      </w:tr>
      <w:tr w:rsidR="00A24C8A" w:rsidRPr="00C30B3E" w14:paraId="3CF21345" w14:textId="77777777" w:rsidTr="00A24C8A">
        <w:tblPrEx>
          <w:tblLook w:val="04A0" w:firstRow="1" w:lastRow="0" w:firstColumn="1" w:lastColumn="0" w:noHBand="0" w:noVBand="1"/>
        </w:tblPrEx>
        <w:trPr>
          <w:trHeight w:val="1072"/>
        </w:trPr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2B6AF03E" w14:textId="77777777" w:rsidR="00A24C8A" w:rsidRPr="00C30B3E" w:rsidRDefault="00A24C8A" w:rsidP="002508C0">
            <w:pPr>
              <w:jc w:val="center"/>
              <w:rPr>
                <w:b/>
                <w:sz w:val="26"/>
                <w:szCs w:val="26"/>
              </w:rPr>
            </w:pPr>
            <w:r w:rsidRPr="00C30B3E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408F4F6B" w14:textId="77777777" w:rsidR="00A24C8A" w:rsidRPr="00C30B3E" w:rsidRDefault="00A24C8A" w:rsidP="002508C0">
            <w:pPr>
              <w:jc w:val="center"/>
              <w:rPr>
                <w:b/>
                <w:sz w:val="26"/>
                <w:szCs w:val="26"/>
              </w:rPr>
            </w:pPr>
            <w:r w:rsidRPr="00C30B3E">
              <w:rPr>
                <w:b/>
                <w:sz w:val="26"/>
                <w:szCs w:val="26"/>
              </w:rPr>
              <w:t>Văn bản giao nhiệm vụ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54E68DFE" w14:textId="77777777" w:rsidR="00A24C8A" w:rsidRPr="00C30B3E" w:rsidRDefault="00A24C8A" w:rsidP="002508C0">
            <w:pPr>
              <w:jc w:val="center"/>
              <w:rPr>
                <w:b/>
                <w:sz w:val="26"/>
                <w:szCs w:val="26"/>
              </w:rPr>
            </w:pPr>
            <w:r w:rsidRPr="00C30B3E">
              <w:rPr>
                <w:b/>
                <w:sz w:val="26"/>
                <w:szCs w:val="26"/>
              </w:rPr>
              <w:t>Nội dung nhiệm vụ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BE2261C" w14:textId="77777777" w:rsidR="00A24C8A" w:rsidRPr="00C30B3E" w:rsidRDefault="00A24C8A" w:rsidP="002508C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vi-VN"/>
              </w:rPr>
              <w:t>Sở, ban, ngành, đơn vị cấp tỉnh</w:t>
            </w:r>
            <w:r w:rsidRPr="00C30B3E">
              <w:rPr>
                <w:b/>
                <w:sz w:val="26"/>
                <w:szCs w:val="26"/>
              </w:rPr>
              <w:br/>
              <w:t>thực hiện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14:paraId="1DDCDC09" w14:textId="77777777" w:rsidR="00A24C8A" w:rsidRPr="00C30B3E" w:rsidRDefault="00A24C8A" w:rsidP="002508C0">
            <w:pPr>
              <w:jc w:val="center"/>
              <w:rPr>
                <w:b/>
                <w:sz w:val="26"/>
                <w:szCs w:val="26"/>
              </w:rPr>
            </w:pPr>
            <w:r w:rsidRPr="00C30B3E">
              <w:rPr>
                <w:b/>
                <w:sz w:val="26"/>
                <w:szCs w:val="26"/>
              </w:rPr>
              <w:t xml:space="preserve">Thời hạn </w:t>
            </w:r>
            <w:r w:rsidRPr="00C30B3E">
              <w:rPr>
                <w:b/>
                <w:sz w:val="26"/>
                <w:szCs w:val="26"/>
              </w:rPr>
              <w:br/>
              <w:t>thực hiện</w:t>
            </w:r>
          </w:p>
        </w:tc>
      </w:tr>
      <w:tr w:rsidR="00A24C8A" w:rsidRPr="00E955C9" w14:paraId="5B7C3993" w14:textId="77777777" w:rsidTr="00A24C8A">
        <w:tblPrEx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14:paraId="2DDA1B47" w14:textId="77777777" w:rsidR="00A24C8A" w:rsidRPr="0051595C" w:rsidRDefault="00A24C8A" w:rsidP="002508C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1595C">
              <w:rPr>
                <w:sz w:val="20"/>
                <w:szCs w:val="20"/>
              </w:rPr>
              <w:t>(1)</w:t>
            </w:r>
          </w:p>
        </w:tc>
        <w:tc>
          <w:tcPr>
            <w:tcW w:w="2126" w:type="dxa"/>
            <w:gridSpan w:val="2"/>
            <w:vAlign w:val="center"/>
          </w:tcPr>
          <w:p w14:paraId="23554B23" w14:textId="77777777" w:rsidR="00A24C8A" w:rsidRPr="0051595C" w:rsidRDefault="00A24C8A" w:rsidP="002508C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1595C">
              <w:rPr>
                <w:sz w:val="20"/>
                <w:szCs w:val="20"/>
              </w:rPr>
              <w:t>(2)</w:t>
            </w:r>
          </w:p>
        </w:tc>
        <w:tc>
          <w:tcPr>
            <w:tcW w:w="3118" w:type="dxa"/>
            <w:vAlign w:val="center"/>
          </w:tcPr>
          <w:p w14:paraId="1A30371D" w14:textId="77777777" w:rsidR="00A24C8A" w:rsidRPr="0051595C" w:rsidRDefault="00A24C8A" w:rsidP="002508C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1595C">
              <w:rPr>
                <w:sz w:val="20"/>
                <w:szCs w:val="20"/>
              </w:rPr>
              <w:t>(3)</w:t>
            </w:r>
          </w:p>
        </w:tc>
        <w:tc>
          <w:tcPr>
            <w:tcW w:w="1984" w:type="dxa"/>
            <w:vAlign w:val="center"/>
          </w:tcPr>
          <w:p w14:paraId="46BF0C41" w14:textId="77777777" w:rsidR="00A24C8A" w:rsidRPr="0051595C" w:rsidRDefault="00A24C8A" w:rsidP="002508C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1595C">
              <w:rPr>
                <w:sz w:val="20"/>
                <w:szCs w:val="20"/>
              </w:rPr>
              <w:t>(4)</w:t>
            </w:r>
          </w:p>
        </w:tc>
        <w:tc>
          <w:tcPr>
            <w:tcW w:w="1560" w:type="dxa"/>
            <w:gridSpan w:val="2"/>
            <w:vAlign w:val="center"/>
          </w:tcPr>
          <w:p w14:paraId="2A4606B6" w14:textId="77777777" w:rsidR="00A24C8A" w:rsidRPr="0051595C" w:rsidRDefault="00A24C8A" w:rsidP="002508C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1595C">
              <w:rPr>
                <w:sz w:val="20"/>
                <w:szCs w:val="20"/>
              </w:rPr>
              <w:t>(5)</w:t>
            </w:r>
          </w:p>
        </w:tc>
      </w:tr>
      <w:tr w:rsidR="00A24C8A" w:rsidRPr="007A07AB" w14:paraId="108D6B1C" w14:textId="77777777" w:rsidTr="00A24C8A">
        <w:tblPrEx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14:paraId="47B9A4DA" w14:textId="77777777" w:rsidR="00A24C8A" w:rsidRPr="007A07AB" w:rsidRDefault="00A24C8A" w:rsidP="002508C0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7A07AB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14:paraId="37F620FA" w14:textId="7C259874" w:rsidR="00A24C8A" w:rsidRPr="007A07AB" w:rsidRDefault="00DA48F2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Không có</w:t>
            </w:r>
          </w:p>
        </w:tc>
        <w:tc>
          <w:tcPr>
            <w:tcW w:w="3118" w:type="dxa"/>
            <w:vAlign w:val="center"/>
          </w:tcPr>
          <w:p w14:paraId="785BF23B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68B259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D8EF659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A24C8A" w:rsidRPr="007A07AB" w14:paraId="38194234" w14:textId="77777777" w:rsidTr="00A24C8A">
        <w:tblPrEx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14:paraId="1C52BC2F" w14:textId="77777777" w:rsidR="00A24C8A" w:rsidRPr="007A07AB" w:rsidRDefault="00A24C8A" w:rsidP="002508C0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7A07AB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2D0A1498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6C4C390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58F5BED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7C6939A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A24C8A" w:rsidRPr="007A07AB" w14:paraId="37827992" w14:textId="77777777" w:rsidTr="00A24C8A">
        <w:tblPrEx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14:paraId="3C0D94C4" w14:textId="77777777" w:rsidR="00A24C8A" w:rsidRPr="007A07AB" w:rsidRDefault="00A24C8A" w:rsidP="002508C0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7A07AB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7010EECE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4A6393D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7EEC24A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DA03E49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A24C8A" w:rsidRPr="007A07AB" w14:paraId="3F9EB92A" w14:textId="77777777" w:rsidTr="00A24C8A">
        <w:tblPrEx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14:paraId="237EA40B" w14:textId="77777777" w:rsidR="00A24C8A" w:rsidRPr="007A07AB" w:rsidRDefault="00A24C8A" w:rsidP="002508C0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7A07AB">
              <w:rPr>
                <w:sz w:val="24"/>
                <w:szCs w:val="24"/>
              </w:rPr>
              <w:t>…</w:t>
            </w:r>
          </w:p>
        </w:tc>
        <w:tc>
          <w:tcPr>
            <w:tcW w:w="2126" w:type="dxa"/>
            <w:gridSpan w:val="2"/>
            <w:vAlign w:val="center"/>
          </w:tcPr>
          <w:p w14:paraId="4C67F0D8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8F66CF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67F2F4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0E08018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A24C8A" w:rsidRPr="007A07AB" w14:paraId="1C08133F" w14:textId="77777777" w:rsidTr="00A24C8A">
        <w:tblPrEx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14:paraId="47324CB0" w14:textId="77777777" w:rsidR="00A24C8A" w:rsidRPr="00E955C9" w:rsidRDefault="00A24C8A" w:rsidP="002508C0">
            <w:pPr>
              <w:spacing w:before="60" w:after="60"/>
              <w:ind w:left="-46" w:right="-62"/>
              <w:jc w:val="center"/>
              <w:rPr>
                <w:b/>
                <w:sz w:val="24"/>
                <w:szCs w:val="24"/>
              </w:rPr>
            </w:pPr>
            <w:r w:rsidRPr="00E955C9">
              <w:rPr>
                <w:b/>
                <w:sz w:val="24"/>
                <w:szCs w:val="24"/>
              </w:rPr>
              <w:t>Tổng số</w:t>
            </w:r>
          </w:p>
        </w:tc>
        <w:tc>
          <w:tcPr>
            <w:tcW w:w="2126" w:type="dxa"/>
            <w:gridSpan w:val="2"/>
            <w:vAlign w:val="center"/>
          </w:tcPr>
          <w:p w14:paraId="6FB4C55D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504814B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8E0BB24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07823F5" w14:textId="77777777" w:rsidR="00A24C8A" w:rsidRPr="007A07AB" w:rsidRDefault="00A24C8A" w:rsidP="002508C0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7CD715ED" w14:textId="77777777" w:rsidR="00A24C8A" w:rsidRPr="006230F5" w:rsidRDefault="00A24C8A" w:rsidP="00A24C8A">
      <w:pPr>
        <w:spacing w:before="120" w:after="120"/>
        <w:ind w:firstLine="720"/>
        <w:jc w:val="both"/>
        <w:rPr>
          <w:sz w:val="26"/>
          <w:szCs w:val="26"/>
        </w:rPr>
      </w:pPr>
    </w:p>
    <w:p w14:paraId="627119B9" w14:textId="77777777" w:rsidR="00A24C8A" w:rsidRDefault="00A24C8A" w:rsidP="00E61121"/>
    <w:p w14:paraId="27F4B0BD" w14:textId="77777777" w:rsidR="001108B8" w:rsidRDefault="001108B8" w:rsidP="00E61121"/>
    <w:p w14:paraId="712D1707" w14:textId="77777777" w:rsidR="001108B8" w:rsidRDefault="001108B8" w:rsidP="00E61121"/>
    <w:p w14:paraId="69D9559C" w14:textId="77777777" w:rsidR="001108B8" w:rsidRDefault="001108B8" w:rsidP="00E61121"/>
    <w:p w14:paraId="51B63B6E" w14:textId="77777777" w:rsidR="001108B8" w:rsidRDefault="001108B8" w:rsidP="00E61121"/>
    <w:p w14:paraId="5712CB2B" w14:textId="77777777" w:rsidR="001108B8" w:rsidRDefault="001108B8" w:rsidP="00E61121"/>
    <w:p w14:paraId="07091328" w14:textId="77777777" w:rsidR="001108B8" w:rsidRDefault="001108B8" w:rsidP="00E61121"/>
    <w:p w14:paraId="0230938B" w14:textId="77777777" w:rsidR="001108B8" w:rsidRDefault="001108B8" w:rsidP="00E61121"/>
    <w:p w14:paraId="1C98DCD7" w14:textId="77777777" w:rsidR="001108B8" w:rsidRDefault="001108B8" w:rsidP="00E61121"/>
    <w:p w14:paraId="2F5CF76E" w14:textId="77777777" w:rsidR="001108B8" w:rsidRDefault="001108B8" w:rsidP="00E61121"/>
    <w:p w14:paraId="1C8D00D8" w14:textId="77777777" w:rsidR="001108B8" w:rsidRDefault="001108B8" w:rsidP="00E61121"/>
    <w:p w14:paraId="686615B0" w14:textId="77777777" w:rsidR="001108B8" w:rsidRDefault="001108B8" w:rsidP="00E61121"/>
    <w:p w14:paraId="2F5AFC1F" w14:textId="77777777" w:rsidR="001108B8" w:rsidRDefault="001108B8" w:rsidP="00E61121"/>
    <w:p w14:paraId="5086FC6A" w14:textId="77777777" w:rsidR="001108B8" w:rsidRDefault="001108B8" w:rsidP="00E61121"/>
    <w:p w14:paraId="658E4F77" w14:textId="77777777" w:rsidR="001108B8" w:rsidRDefault="001108B8" w:rsidP="00E61121"/>
    <w:p w14:paraId="1F8B63B8" w14:textId="77777777" w:rsidR="001108B8" w:rsidRDefault="001108B8" w:rsidP="00E61121"/>
    <w:p w14:paraId="417D5B5E" w14:textId="77777777" w:rsidR="001108B8" w:rsidRDefault="001108B8" w:rsidP="00E61121"/>
    <w:p w14:paraId="0126F09B" w14:textId="77777777" w:rsidR="001108B8" w:rsidRDefault="001108B8" w:rsidP="00E61121"/>
    <w:p w14:paraId="4DE91A69" w14:textId="77777777" w:rsidR="001108B8" w:rsidRDefault="001108B8" w:rsidP="00E61121"/>
    <w:p w14:paraId="02A71F84" w14:textId="77777777" w:rsidR="001108B8" w:rsidRDefault="001108B8" w:rsidP="00E61121"/>
    <w:p w14:paraId="6070C313" w14:textId="77777777" w:rsidR="001108B8" w:rsidRDefault="001108B8" w:rsidP="00E61121"/>
    <w:sectPr w:rsidR="001108B8" w:rsidSect="009C162D">
      <w:pgSz w:w="11909" w:h="16834" w:code="9"/>
      <w:pgMar w:top="1134" w:right="1134" w:bottom="1134" w:left="1304" w:header="567" w:footer="720" w:gutter="0"/>
      <w:cols w:space="6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D7899" w14:textId="77777777" w:rsidR="006B2122" w:rsidRDefault="006B2122">
      <w:r>
        <w:separator/>
      </w:r>
    </w:p>
  </w:endnote>
  <w:endnote w:type="continuationSeparator" w:id="0">
    <w:p w14:paraId="76646E40" w14:textId="77777777" w:rsidR="006B2122" w:rsidRDefault="006B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ristot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MS Gothic"/>
    <w:charset w:val="00"/>
    <w:family w:val="swiss"/>
    <w:pitch w:val="variable"/>
    <w:sig w:usb0="00000001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97503" w14:textId="77777777" w:rsidR="00AE2D47" w:rsidRDefault="00AE2D47">
    <w:pPr>
      <w:pStyle w:val="Footer"/>
      <w:jc w:val="right"/>
    </w:pPr>
  </w:p>
  <w:p w14:paraId="52AAB9B3" w14:textId="77777777" w:rsidR="00AE2D47" w:rsidRDefault="00AE2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79480" w14:textId="77777777" w:rsidR="006B2122" w:rsidRDefault="006B2122">
      <w:r>
        <w:separator/>
      </w:r>
    </w:p>
  </w:footnote>
  <w:footnote w:type="continuationSeparator" w:id="0">
    <w:p w14:paraId="1E4B72A0" w14:textId="77777777" w:rsidR="006B2122" w:rsidRDefault="006B2122">
      <w:r>
        <w:continuationSeparator/>
      </w:r>
    </w:p>
  </w:footnote>
  <w:footnote w:id="1">
    <w:p w14:paraId="5DE22AFC" w14:textId="77777777" w:rsidR="00AE2D47" w:rsidRDefault="00AE2D47" w:rsidP="00112DF3">
      <w:pPr>
        <w:pStyle w:val="FootnoteText"/>
      </w:pPr>
      <w:r>
        <w:rPr>
          <w:rStyle w:val="FootnoteReference"/>
        </w:rPr>
        <w:footnoteRef/>
      </w:r>
      <w:r>
        <w:t xml:space="preserve"> Ghi rõ số, ký hiệu, ngày tháng và trích yếu của văn bản giao nhiệm vụ.</w:t>
      </w:r>
    </w:p>
  </w:footnote>
  <w:footnote w:id="2">
    <w:p w14:paraId="4897FA0F" w14:textId="77777777" w:rsidR="00AE2D47" w:rsidRDefault="00AE2D47" w:rsidP="00E61121">
      <w:pPr>
        <w:pStyle w:val="FootnoteText"/>
        <w:widowControl w:val="0"/>
      </w:pPr>
      <w:r>
        <w:rPr>
          <w:rStyle w:val="FootnoteReference"/>
        </w:rPr>
        <w:footnoteRef/>
      </w:r>
      <w:r>
        <w:t xml:space="preserve"> Ghi rõ số, ký hiệu, ngày tháng và trích yếu của văn bản giao nhiệm vụ.</w:t>
      </w:r>
    </w:p>
  </w:footnote>
  <w:footnote w:id="3">
    <w:p w14:paraId="0960FC9A" w14:textId="77777777" w:rsidR="00AE2D47" w:rsidRDefault="00AE2D47">
      <w:pPr>
        <w:pStyle w:val="FootnoteText"/>
      </w:pPr>
      <w:r>
        <w:rPr>
          <w:rStyle w:val="FootnoteReference"/>
        </w:rPr>
        <w:footnoteRef/>
      </w:r>
      <w:r>
        <w:t xml:space="preserve"> Ghi rõ số, ký hiệu, ngày tháng và trích yếu của văn bản trình vào </w:t>
      </w:r>
      <w:r w:rsidR="00A979DC">
        <w:t>ô</w:t>
      </w:r>
      <w:r>
        <w:t xml:space="preserve"> tương ứng.</w:t>
      </w:r>
    </w:p>
  </w:footnote>
  <w:footnote w:id="4">
    <w:p w14:paraId="68C749AE" w14:textId="77777777" w:rsidR="00AE2D47" w:rsidRDefault="00AE2D47" w:rsidP="00112DF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Chưa hoàn thành trong hạn thì đánh dấu X vào ô “Trong hạn”. Nếu quá hạn thì giải trình nguyên nhân/kiến nghị tại </w:t>
      </w:r>
      <w:r w:rsidR="003A272A">
        <w:t>cột</w:t>
      </w:r>
      <w:r>
        <w:t xml:space="preserve"> “Quá hạn”.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6E3A0" w14:textId="77777777" w:rsidR="00AE2D47" w:rsidRPr="009C162D" w:rsidRDefault="00AE2D47">
    <w:pPr>
      <w:pStyle w:val="Header"/>
      <w:jc w:val="center"/>
    </w:pPr>
  </w:p>
  <w:p w14:paraId="4F67706D" w14:textId="77777777" w:rsidR="00AE2D47" w:rsidRDefault="00AE2D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74443" w14:textId="77777777" w:rsidR="00AE2D47" w:rsidRDefault="00AE2D47">
    <w:pPr>
      <w:pStyle w:val="Header"/>
      <w:jc w:val="center"/>
    </w:pPr>
  </w:p>
  <w:p w14:paraId="4D129A93" w14:textId="77777777" w:rsidR="00AE2D47" w:rsidRDefault="00AE2D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21F1C"/>
    <w:multiLevelType w:val="hybridMultilevel"/>
    <w:tmpl w:val="8A0A4918"/>
    <w:lvl w:ilvl="0" w:tplc="80CEF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07062"/>
    <w:multiLevelType w:val="hybridMultilevel"/>
    <w:tmpl w:val="EEDC16FE"/>
    <w:lvl w:ilvl="0" w:tplc="9614EBD6">
      <w:start w:val="1"/>
      <w:numFmt w:val="decimal"/>
      <w:lvlText w:val="%1.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34"/>
        </w:tabs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54"/>
        </w:tabs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</w:lvl>
  </w:abstractNum>
  <w:abstractNum w:abstractNumId="2" w15:restartNumberingAfterBreak="0">
    <w:nsid w:val="7C046719"/>
    <w:multiLevelType w:val="hybridMultilevel"/>
    <w:tmpl w:val="086C5DD8"/>
    <w:lvl w:ilvl="0" w:tplc="ABBE3BF2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4" w:hanging="360"/>
      </w:pPr>
    </w:lvl>
    <w:lvl w:ilvl="2" w:tplc="0409001B" w:tentative="1">
      <w:start w:val="1"/>
      <w:numFmt w:val="lowerRoman"/>
      <w:lvlText w:val="%3."/>
      <w:lvlJc w:val="right"/>
      <w:pPr>
        <w:ind w:left="2344" w:hanging="180"/>
      </w:pPr>
    </w:lvl>
    <w:lvl w:ilvl="3" w:tplc="0409000F" w:tentative="1">
      <w:start w:val="1"/>
      <w:numFmt w:val="decimal"/>
      <w:lvlText w:val="%4."/>
      <w:lvlJc w:val="left"/>
      <w:pPr>
        <w:ind w:left="3064" w:hanging="360"/>
      </w:pPr>
    </w:lvl>
    <w:lvl w:ilvl="4" w:tplc="04090019" w:tentative="1">
      <w:start w:val="1"/>
      <w:numFmt w:val="lowerLetter"/>
      <w:lvlText w:val="%5."/>
      <w:lvlJc w:val="left"/>
      <w:pPr>
        <w:ind w:left="3784" w:hanging="360"/>
      </w:pPr>
    </w:lvl>
    <w:lvl w:ilvl="5" w:tplc="0409001B" w:tentative="1">
      <w:start w:val="1"/>
      <w:numFmt w:val="lowerRoman"/>
      <w:lvlText w:val="%6."/>
      <w:lvlJc w:val="right"/>
      <w:pPr>
        <w:ind w:left="4504" w:hanging="180"/>
      </w:pPr>
    </w:lvl>
    <w:lvl w:ilvl="6" w:tplc="0409000F" w:tentative="1">
      <w:start w:val="1"/>
      <w:numFmt w:val="decimal"/>
      <w:lvlText w:val="%7."/>
      <w:lvlJc w:val="left"/>
      <w:pPr>
        <w:ind w:left="5224" w:hanging="360"/>
      </w:pPr>
    </w:lvl>
    <w:lvl w:ilvl="7" w:tplc="04090019" w:tentative="1">
      <w:start w:val="1"/>
      <w:numFmt w:val="lowerLetter"/>
      <w:lvlText w:val="%8."/>
      <w:lvlJc w:val="left"/>
      <w:pPr>
        <w:ind w:left="5944" w:hanging="360"/>
      </w:pPr>
    </w:lvl>
    <w:lvl w:ilvl="8" w:tplc="0409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35"/>
    <w:rsid w:val="00007BFE"/>
    <w:rsid w:val="0001513A"/>
    <w:rsid w:val="00017FDD"/>
    <w:rsid w:val="00022972"/>
    <w:rsid w:val="00025FB4"/>
    <w:rsid w:val="000260D0"/>
    <w:rsid w:val="00032E20"/>
    <w:rsid w:val="00034264"/>
    <w:rsid w:val="00036628"/>
    <w:rsid w:val="0005448D"/>
    <w:rsid w:val="00054640"/>
    <w:rsid w:val="00057195"/>
    <w:rsid w:val="000608FD"/>
    <w:rsid w:val="00082D66"/>
    <w:rsid w:val="00085C3B"/>
    <w:rsid w:val="000A274C"/>
    <w:rsid w:val="000C4BA4"/>
    <w:rsid w:val="000D7402"/>
    <w:rsid w:val="000E03D2"/>
    <w:rsid w:val="000E0527"/>
    <w:rsid w:val="000E2C77"/>
    <w:rsid w:val="000E53B9"/>
    <w:rsid w:val="0010352E"/>
    <w:rsid w:val="00105C98"/>
    <w:rsid w:val="001108B8"/>
    <w:rsid w:val="001112F2"/>
    <w:rsid w:val="001115A1"/>
    <w:rsid w:val="00112DF3"/>
    <w:rsid w:val="001204E6"/>
    <w:rsid w:val="001335AF"/>
    <w:rsid w:val="0013549A"/>
    <w:rsid w:val="00137CE7"/>
    <w:rsid w:val="00141EF0"/>
    <w:rsid w:val="00143164"/>
    <w:rsid w:val="00144F7B"/>
    <w:rsid w:val="0014586A"/>
    <w:rsid w:val="0015542D"/>
    <w:rsid w:val="00170243"/>
    <w:rsid w:val="001738CF"/>
    <w:rsid w:val="0018335E"/>
    <w:rsid w:val="0019119B"/>
    <w:rsid w:val="001923B8"/>
    <w:rsid w:val="00197FE0"/>
    <w:rsid w:val="001A1437"/>
    <w:rsid w:val="001A7A18"/>
    <w:rsid w:val="001B0C15"/>
    <w:rsid w:val="001C6922"/>
    <w:rsid w:val="001D1DC8"/>
    <w:rsid w:val="001D32B4"/>
    <w:rsid w:val="001E73FE"/>
    <w:rsid w:val="001F1E3A"/>
    <w:rsid w:val="002035D9"/>
    <w:rsid w:val="00207408"/>
    <w:rsid w:val="0020744D"/>
    <w:rsid w:val="00207BAF"/>
    <w:rsid w:val="00221CBD"/>
    <w:rsid w:val="002316BF"/>
    <w:rsid w:val="002506EB"/>
    <w:rsid w:val="0025633D"/>
    <w:rsid w:val="002566CB"/>
    <w:rsid w:val="00262A30"/>
    <w:rsid w:val="00262F94"/>
    <w:rsid w:val="00265473"/>
    <w:rsid w:val="00265A97"/>
    <w:rsid w:val="00266416"/>
    <w:rsid w:val="0027051E"/>
    <w:rsid w:val="0027212D"/>
    <w:rsid w:val="002774B5"/>
    <w:rsid w:val="00283B5F"/>
    <w:rsid w:val="00286DA9"/>
    <w:rsid w:val="00287100"/>
    <w:rsid w:val="00290771"/>
    <w:rsid w:val="002934CF"/>
    <w:rsid w:val="002976EF"/>
    <w:rsid w:val="002A09CE"/>
    <w:rsid w:val="002A354D"/>
    <w:rsid w:val="002A63EF"/>
    <w:rsid w:val="002B12EC"/>
    <w:rsid w:val="002B5BB4"/>
    <w:rsid w:val="002C33FC"/>
    <w:rsid w:val="002D4670"/>
    <w:rsid w:val="002D4AAB"/>
    <w:rsid w:val="002D6677"/>
    <w:rsid w:val="002D67B5"/>
    <w:rsid w:val="002E41D6"/>
    <w:rsid w:val="002F1673"/>
    <w:rsid w:val="002F1738"/>
    <w:rsid w:val="002F44AC"/>
    <w:rsid w:val="002F5B72"/>
    <w:rsid w:val="003022DB"/>
    <w:rsid w:val="0030650A"/>
    <w:rsid w:val="00312675"/>
    <w:rsid w:val="00312992"/>
    <w:rsid w:val="00312FD5"/>
    <w:rsid w:val="003258EE"/>
    <w:rsid w:val="00326945"/>
    <w:rsid w:val="00345668"/>
    <w:rsid w:val="00347635"/>
    <w:rsid w:val="00351AC5"/>
    <w:rsid w:val="00381433"/>
    <w:rsid w:val="00383752"/>
    <w:rsid w:val="003843C8"/>
    <w:rsid w:val="00392C3C"/>
    <w:rsid w:val="003941ED"/>
    <w:rsid w:val="003A272A"/>
    <w:rsid w:val="003A7AC1"/>
    <w:rsid w:val="003B1B1F"/>
    <w:rsid w:val="003B4297"/>
    <w:rsid w:val="003B534E"/>
    <w:rsid w:val="003C07A6"/>
    <w:rsid w:val="003C110F"/>
    <w:rsid w:val="003D36EB"/>
    <w:rsid w:val="003D559F"/>
    <w:rsid w:val="003E132C"/>
    <w:rsid w:val="003E21C5"/>
    <w:rsid w:val="003E28EC"/>
    <w:rsid w:val="003E33AD"/>
    <w:rsid w:val="003E384D"/>
    <w:rsid w:val="003E4461"/>
    <w:rsid w:val="003E59DD"/>
    <w:rsid w:val="004003D9"/>
    <w:rsid w:val="00414E64"/>
    <w:rsid w:val="004160A8"/>
    <w:rsid w:val="0043458A"/>
    <w:rsid w:val="0044402E"/>
    <w:rsid w:val="004621D5"/>
    <w:rsid w:val="004625F3"/>
    <w:rsid w:val="0048688D"/>
    <w:rsid w:val="00486890"/>
    <w:rsid w:val="00491836"/>
    <w:rsid w:val="004A3AC5"/>
    <w:rsid w:val="004A464E"/>
    <w:rsid w:val="004B35FC"/>
    <w:rsid w:val="004B519C"/>
    <w:rsid w:val="004B6E8B"/>
    <w:rsid w:val="004C0532"/>
    <w:rsid w:val="004C0F79"/>
    <w:rsid w:val="004C208A"/>
    <w:rsid w:val="004C78AD"/>
    <w:rsid w:val="004D631C"/>
    <w:rsid w:val="004E2BC8"/>
    <w:rsid w:val="004E4E42"/>
    <w:rsid w:val="004F0DBB"/>
    <w:rsid w:val="004F4FC0"/>
    <w:rsid w:val="005103A1"/>
    <w:rsid w:val="00513E46"/>
    <w:rsid w:val="0051595C"/>
    <w:rsid w:val="0052186C"/>
    <w:rsid w:val="00524715"/>
    <w:rsid w:val="00531C99"/>
    <w:rsid w:val="00532698"/>
    <w:rsid w:val="0053424F"/>
    <w:rsid w:val="0053588C"/>
    <w:rsid w:val="005460BE"/>
    <w:rsid w:val="00550F0B"/>
    <w:rsid w:val="00554B84"/>
    <w:rsid w:val="00556CF6"/>
    <w:rsid w:val="00557821"/>
    <w:rsid w:val="005670A2"/>
    <w:rsid w:val="0057212A"/>
    <w:rsid w:val="00597924"/>
    <w:rsid w:val="005A3DAE"/>
    <w:rsid w:val="005A6E4B"/>
    <w:rsid w:val="005B4C42"/>
    <w:rsid w:val="005C061A"/>
    <w:rsid w:val="005C0D19"/>
    <w:rsid w:val="005C7942"/>
    <w:rsid w:val="005E2BCF"/>
    <w:rsid w:val="005F3011"/>
    <w:rsid w:val="005F4102"/>
    <w:rsid w:val="005F4A90"/>
    <w:rsid w:val="005F7FED"/>
    <w:rsid w:val="0060618E"/>
    <w:rsid w:val="00610D34"/>
    <w:rsid w:val="00616FE9"/>
    <w:rsid w:val="00620DA7"/>
    <w:rsid w:val="006230F5"/>
    <w:rsid w:val="00624A5F"/>
    <w:rsid w:val="00627964"/>
    <w:rsid w:val="00631A26"/>
    <w:rsid w:val="0063426E"/>
    <w:rsid w:val="006511F7"/>
    <w:rsid w:val="00653AF7"/>
    <w:rsid w:val="00660D5D"/>
    <w:rsid w:val="006625A6"/>
    <w:rsid w:val="0066683C"/>
    <w:rsid w:val="006706FF"/>
    <w:rsid w:val="0069749D"/>
    <w:rsid w:val="00697F56"/>
    <w:rsid w:val="006A0027"/>
    <w:rsid w:val="006A1CA5"/>
    <w:rsid w:val="006A544D"/>
    <w:rsid w:val="006B2122"/>
    <w:rsid w:val="006B2F40"/>
    <w:rsid w:val="006B2FBD"/>
    <w:rsid w:val="006B790A"/>
    <w:rsid w:val="006C0ED3"/>
    <w:rsid w:val="006C2879"/>
    <w:rsid w:val="006C29CD"/>
    <w:rsid w:val="006C5FFF"/>
    <w:rsid w:val="006C692C"/>
    <w:rsid w:val="006D2734"/>
    <w:rsid w:val="006E7224"/>
    <w:rsid w:val="00701AFA"/>
    <w:rsid w:val="007103A4"/>
    <w:rsid w:val="00713350"/>
    <w:rsid w:val="00714B0F"/>
    <w:rsid w:val="00715895"/>
    <w:rsid w:val="007171EE"/>
    <w:rsid w:val="00724576"/>
    <w:rsid w:val="007336A8"/>
    <w:rsid w:val="00734FA0"/>
    <w:rsid w:val="00744264"/>
    <w:rsid w:val="007467E9"/>
    <w:rsid w:val="007531D5"/>
    <w:rsid w:val="00753B5B"/>
    <w:rsid w:val="007651E9"/>
    <w:rsid w:val="0076675A"/>
    <w:rsid w:val="00773DA9"/>
    <w:rsid w:val="00773E6C"/>
    <w:rsid w:val="007A07AB"/>
    <w:rsid w:val="007B0E02"/>
    <w:rsid w:val="007B4E5C"/>
    <w:rsid w:val="007C2328"/>
    <w:rsid w:val="007E39FA"/>
    <w:rsid w:val="007E6FC1"/>
    <w:rsid w:val="007F3B3D"/>
    <w:rsid w:val="008011CA"/>
    <w:rsid w:val="0080193E"/>
    <w:rsid w:val="00805BE0"/>
    <w:rsid w:val="008119EA"/>
    <w:rsid w:val="00812247"/>
    <w:rsid w:val="00813FF3"/>
    <w:rsid w:val="008156DF"/>
    <w:rsid w:val="008165A6"/>
    <w:rsid w:val="00823CFA"/>
    <w:rsid w:val="00825190"/>
    <w:rsid w:val="00827C77"/>
    <w:rsid w:val="00831F49"/>
    <w:rsid w:val="00832489"/>
    <w:rsid w:val="0084054F"/>
    <w:rsid w:val="00842D13"/>
    <w:rsid w:val="00843990"/>
    <w:rsid w:val="00843E4D"/>
    <w:rsid w:val="00845AF4"/>
    <w:rsid w:val="00851D91"/>
    <w:rsid w:val="00866CDF"/>
    <w:rsid w:val="00867651"/>
    <w:rsid w:val="00883194"/>
    <w:rsid w:val="00892F16"/>
    <w:rsid w:val="00895258"/>
    <w:rsid w:val="008B2588"/>
    <w:rsid w:val="008C4EC3"/>
    <w:rsid w:val="008D1F4F"/>
    <w:rsid w:val="008D24F9"/>
    <w:rsid w:val="008D62E2"/>
    <w:rsid w:val="008E4A37"/>
    <w:rsid w:val="008E5C7B"/>
    <w:rsid w:val="008E5F51"/>
    <w:rsid w:val="0090067D"/>
    <w:rsid w:val="00901A41"/>
    <w:rsid w:val="00902816"/>
    <w:rsid w:val="009147A0"/>
    <w:rsid w:val="009225A0"/>
    <w:rsid w:val="00923B11"/>
    <w:rsid w:val="00943009"/>
    <w:rsid w:val="009465C2"/>
    <w:rsid w:val="00955139"/>
    <w:rsid w:val="00963C46"/>
    <w:rsid w:val="00963E3D"/>
    <w:rsid w:val="00972161"/>
    <w:rsid w:val="0097368B"/>
    <w:rsid w:val="00977118"/>
    <w:rsid w:val="00990424"/>
    <w:rsid w:val="0099565A"/>
    <w:rsid w:val="009A69E1"/>
    <w:rsid w:val="009C162D"/>
    <w:rsid w:val="009C2D8C"/>
    <w:rsid w:val="009C693D"/>
    <w:rsid w:val="009D0B92"/>
    <w:rsid w:val="009D19C3"/>
    <w:rsid w:val="009D7054"/>
    <w:rsid w:val="009E096F"/>
    <w:rsid w:val="009E0DB4"/>
    <w:rsid w:val="009F08E7"/>
    <w:rsid w:val="009F6E41"/>
    <w:rsid w:val="00A073BD"/>
    <w:rsid w:val="00A23B42"/>
    <w:rsid w:val="00A24C8A"/>
    <w:rsid w:val="00A2755B"/>
    <w:rsid w:val="00A27A28"/>
    <w:rsid w:val="00A4376D"/>
    <w:rsid w:val="00A63594"/>
    <w:rsid w:val="00A729E7"/>
    <w:rsid w:val="00A74AB2"/>
    <w:rsid w:val="00A774EE"/>
    <w:rsid w:val="00A87455"/>
    <w:rsid w:val="00A967C9"/>
    <w:rsid w:val="00A979DC"/>
    <w:rsid w:val="00AA02C5"/>
    <w:rsid w:val="00AA09F3"/>
    <w:rsid w:val="00AA4D48"/>
    <w:rsid w:val="00AA5A75"/>
    <w:rsid w:val="00AB3E11"/>
    <w:rsid w:val="00AB3F92"/>
    <w:rsid w:val="00AB44AB"/>
    <w:rsid w:val="00AC267A"/>
    <w:rsid w:val="00AC6558"/>
    <w:rsid w:val="00AE2D47"/>
    <w:rsid w:val="00AE7EB5"/>
    <w:rsid w:val="00AF2835"/>
    <w:rsid w:val="00AF73BD"/>
    <w:rsid w:val="00B00482"/>
    <w:rsid w:val="00B04C5D"/>
    <w:rsid w:val="00B06CF3"/>
    <w:rsid w:val="00B16AE4"/>
    <w:rsid w:val="00B227A8"/>
    <w:rsid w:val="00B245F1"/>
    <w:rsid w:val="00B3127D"/>
    <w:rsid w:val="00B402AF"/>
    <w:rsid w:val="00B5635B"/>
    <w:rsid w:val="00B57381"/>
    <w:rsid w:val="00B63688"/>
    <w:rsid w:val="00B6450A"/>
    <w:rsid w:val="00B669BE"/>
    <w:rsid w:val="00B75261"/>
    <w:rsid w:val="00B76A9D"/>
    <w:rsid w:val="00B77195"/>
    <w:rsid w:val="00B77E5C"/>
    <w:rsid w:val="00B82362"/>
    <w:rsid w:val="00B829E0"/>
    <w:rsid w:val="00B94A1B"/>
    <w:rsid w:val="00B96E54"/>
    <w:rsid w:val="00B96F68"/>
    <w:rsid w:val="00BA1F6A"/>
    <w:rsid w:val="00BA4638"/>
    <w:rsid w:val="00BA4BAD"/>
    <w:rsid w:val="00BB6D36"/>
    <w:rsid w:val="00BB6E3D"/>
    <w:rsid w:val="00BD12C7"/>
    <w:rsid w:val="00BE3F79"/>
    <w:rsid w:val="00BE4B75"/>
    <w:rsid w:val="00BE74A0"/>
    <w:rsid w:val="00BF4B41"/>
    <w:rsid w:val="00C121AC"/>
    <w:rsid w:val="00C1249D"/>
    <w:rsid w:val="00C133B8"/>
    <w:rsid w:val="00C17CE9"/>
    <w:rsid w:val="00C20EC6"/>
    <w:rsid w:val="00C21009"/>
    <w:rsid w:val="00C26BC7"/>
    <w:rsid w:val="00C30F8F"/>
    <w:rsid w:val="00C37070"/>
    <w:rsid w:val="00C501F6"/>
    <w:rsid w:val="00C50290"/>
    <w:rsid w:val="00C50642"/>
    <w:rsid w:val="00C65C79"/>
    <w:rsid w:val="00C72A3B"/>
    <w:rsid w:val="00C8570B"/>
    <w:rsid w:val="00C85C9F"/>
    <w:rsid w:val="00C93AB5"/>
    <w:rsid w:val="00CA0CCB"/>
    <w:rsid w:val="00CA3305"/>
    <w:rsid w:val="00CA4CC5"/>
    <w:rsid w:val="00CA6C3D"/>
    <w:rsid w:val="00CA7995"/>
    <w:rsid w:val="00CC4AF1"/>
    <w:rsid w:val="00CD1EA6"/>
    <w:rsid w:val="00CE3E85"/>
    <w:rsid w:val="00CE3F38"/>
    <w:rsid w:val="00CE6720"/>
    <w:rsid w:val="00CE736B"/>
    <w:rsid w:val="00D042A5"/>
    <w:rsid w:val="00D06323"/>
    <w:rsid w:val="00D102CF"/>
    <w:rsid w:val="00D24745"/>
    <w:rsid w:val="00D266EE"/>
    <w:rsid w:val="00D3076F"/>
    <w:rsid w:val="00D400A8"/>
    <w:rsid w:val="00D405D3"/>
    <w:rsid w:val="00D41559"/>
    <w:rsid w:val="00D419F5"/>
    <w:rsid w:val="00D42325"/>
    <w:rsid w:val="00D436A8"/>
    <w:rsid w:val="00D5514A"/>
    <w:rsid w:val="00D613C3"/>
    <w:rsid w:val="00D62962"/>
    <w:rsid w:val="00D631E9"/>
    <w:rsid w:val="00D77358"/>
    <w:rsid w:val="00D8176E"/>
    <w:rsid w:val="00D85DFE"/>
    <w:rsid w:val="00D90ED4"/>
    <w:rsid w:val="00D919E8"/>
    <w:rsid w:val="00DA48F2"/>
    <w:rsid w:val="00DC07C6"/>
    <w:rsid w:val="00DC1184"/>
    <w:rsid w:val="00DC20E9"/>
    <w:rsid w:val="00DC5CBD"/>
    <w:rsid w:val="00DD4A4E"/>
    <w:rsid w:val="00DD6038"/>
    <w:rsid w:val="00DD6381"/>
    <w:rsid w:val="00DE0BE7"/>
    <w:rsid w:val="00DE0F19"/>
    <w:rsid w:val="00DE2F80"/>
    <w:rsid w:val="00DF2014"/>
    <w:rsid w:val="00DF5DBA"/>
    <w:rsid w:val="00DF6F8B"/>
    <w:rsid w:val="00E0267C"/>
    <w:rsid w:val="00E07C96"/>
    <w:rsid w:val="00E13CEC"/>
    <w:rsid w:val="00E1682F"/>
    <w:rsid w:val="00E30A6F"/>
    <w:rsid w:val="00E33F52"/>
    <w:rsid w:val="00E3705C"/>
    <w:rsid w:val="00E53F6B"/>
    <w:rsid w:val="00E553C6"/>
    <w:rsid w:val="00E61121"/>
    <w:rsid w:val="00E61872"/>
    <w:rsid w:val="00E61FC4"/>
    <w:rsid w:val="00E66378"/>
    <w:rsid w:val="00E85284"/>
    <w:rsid w:val="00E85A18"/>
    <w:rsid w:val="00E955C9"/>
    <w:rsid w:val="00E95817"/>
    <w:rsid w:val="00E97DD7"/>
    <w:rsid w:val="00EA16F1"/>
    <w:rsid w:val="00EA47B0"/>
    <w:rsid w:val="00EA482B"/>
    <w:rsid w:val="00EA5F35"/>
    <w:rsid w:val="00EA6A1A"/>
    <w:rsid w:val="00EB273C"/>
    <w:rsid w:val="00EB303F"/>
    <w:rsid w:val="00EB3906"/>
    <w:rsid w:val="00EC7023"/>
    <w:rsid w:val="00ED77CD"/>
    <w:rsid w:val="00EE543C"/>
    <w:rsid w:val="00EF1771"/>
    <w:rsid w:val="00EF217F"/>
    <w:rsid w:val="00F0790F"/>
    <w:rsid w:val="00F31741"/>
    <w:rsid w:val="00F3374F"/>
    <w:rsid w:val="00F3512E"/>
    <w:rsid w:val="00F502CD"/>
    <w:rsid w:val="00F54ADB"/>
    <w:rsid w:val="00F56563"/>
    <w:rsid w:val="00F66AF2"/>
    <w:rsid w:val="00F66CCD"/>
    <w:rsid w:val="00F67AE5"/>
    <w:rsid w:val="00F90C96"/>
    <w:rsid w:val="00F9217C"/>
    <w:rsid w:val="00F92807"/>
    <w:rsid w:val="00F95A59"/>
    <w:rsid w:val="00F966F2"/>
    <w:rsid w:val="00F96A9A"/>
    <w:rsid w:val="00FA3632"/>
    <w:rsid w:val="00FA6747"/>
    <w:rsid w:val="00FD0527"/>
    <w:rsid w:val="00FD4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81825A"/>
  <w15:docId w15:val="{845B72F6-AEC0-4E30-A70D-06EB6ADF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90F"/>
    <w:rPr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C0ED3"/>
    <w:pPr>
      <w:keepNext/>
      <w:jc w:val="center"/>
      <w:outlineLvl w:val="4"/>
    </w:pPr>
    <w:rPr>
      <w:rFonts w:ascii=".VnAristoteH" w:hAnsi=".VnAristoteH"/>
      <w:sz w:val="40"/>
      <w:szCs w:val="20"/>
    </w:rPr>
  </w:style>
  <w:style w:type="paragraph" w:styleId="Heading9">
    <w:name w:val="heading 9"/>
    <w:basedOn w:val="Normal"/>
    <w:next w:val="Normal"/>
    <w:qFormat/>
    <w:rsid w:val="000E2C77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C0ED3"/>
    <w:rPr>
      <w:rFonts w:ascii=".VnAristoteH" w:hAnsi=".VnAristoteH"/>
      <w:sz w:val="40"/>
    </w:rPr>
  </w:style>
  <w:style w:type="paragraph" w:styleId="Subtitle">
    <w:name w:val="Subtitle"/>
    <w:basedOn w:val="Normal"/>
    <w:link w:val="SubtitleChar"/>
    <w:qFormat/>
    <w:rsid w:val="000E2C77"/>
    <w:pPr>
      <w:jc w:val="center"/>
    </w:pPr>
    <w:rPr>
      <w:rFonts w:ascii=".VnTimeH" w:hAnsi=".VnTimeH"/>
      <w:b/>
      <w:bCs/>
    </w:rPr>
  </w:style>
  <w:style w:type="character" w:customStyle="1" w:styleId="SubtitleChar">
    <w:name w:val="Subtitle Char"/>
    <w:link w:val="Subtitle"/>
    <w:rsid w:val="00B6450A"/>
    <w:rPr>
      <w:rFonts w:ascii=".VnTimeH" w:hAnsi=".VnTimeH" w:cs=".VnTimeH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0E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E2C77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12DF3"/>
    <w:rPr>
      <w:sz w:val="24"/>
      <w:szCs w:val="24"/>
    </w:rPr>
  </w:style>
  <w:style w:type="character" w:styleId="PageNumber">
    <w:name w:val="page number"/>
    <w:basedOn w:val="DefaultParagraphFont"/>
    <w:rsid w:val="000E2C77"/>
  </w:style>
  <w:style w:type="paragraph" w:customStyle="1" w:styleId="Char">
    <w:name w:val="Char"/>
    <w:basedOn w:val="Normal"/>
    <w:semiHidden/>
    <w:rsid w:val="000E2C77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0">
    <w:name w:val="Char"/>
    <w:basedOn w:val="Normal"/>
    <w:semiHidden/>
    <w:rsid w:val="009C2D8C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9C2D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258"/>
    <w:rPr>
      <w:sz w:val="28"/>
      <w:szCs w:val="28"/>
    </w:rPr>
  </w:style>
  <w:style w:type="paragraph" w:customStyle="1" w:styleId="CharCharCharCharCharChar1CharCharCharCharCharCharCharCharCharCharCharCharCharCharChar">
    <w:name w:val="Char Char Char Char Char Char1 Char Char Char Char Char Char Char Char Char Char Char Char Char Char Char"/>
    <w:basedOn w:val="Normal"/>
    <w:semiHidden/>
    <w:rsid w:val="00715895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al"/>
    <w:rsid w:val="005B4C42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basedOn w:val="DefaultParagraphFont"/>
    <w:unhideWhenUsed/>
    <w:rsid w:val="00A23B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06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FE9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2DF3"/>
  </w:style>
  <w:style w:type="paragraph" w:styleId="FootnoteText">
    <w:name w:val="footnote text"/>
    <w:basedOn w:val="Normal"/>
    <w:link w:val="FootnoteTextChar"/>
    <w:uiPriority w:val="99"/>
    <w:semiHidden/>
    <w:unhideWhenUsed/>
    <w:rsid w:val="00112D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2D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~2\Owner\LOCALS~1\Temp\notesA4A7F6\QD%20tang%20Co%20thi%20dua%20C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F041A-2B4C-40F9-B013-15BE81A3F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QD tang Co thi dua CP</Template>
  <TotalTime>4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THỦ TƯỚNG CHÍNH PHỦ</vt:lpstr>
    </vt:vector>
  </TitlesOfParts>
  <Company>HOME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THỦ TƯỚNG CHÍNH PHỦ</dc:title>
  <dc:creator>msLe</dc:creator>
  <cp:lastModifiedBy>HTC</cp:lastModifiedBy>
  <cp:revision>5</cp:revision>
  <cp:lastPrinted>2026-06-02T13:40:00Z</cp:lastPrinted>
  <dcterms:created xsi:type="dcterms:W3CDTF">2026-06-16T05:01:00Z</dcterms:created>
  <dcterms:modified xsi:type="dcterms:W3CDTF">2026-06-16T09:58:00Z</dcterms:modified>
</cp:coreProperties>
</file>